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45A09" w14:textId="77777777" w:rsidR="00E84BF6" w:rsidRPr="00045615" w:rsidRDefault="00000000" w:rsidP="00E84BF6">
      <w:pPr>
        <w:pStyle w:val="Heading2"/>
        <w:ind w:left="98"/>
        <w:rPr>
          <w:rFonts w:ascii="Arial Narrow" w:eastAsia="宋体" w:hAnsi="Arial Narrow" w:cs="Arial Unicode MS"/>
          <w:b/>
          <w:lang w:eastAsia="zh-CN"/>
        </w:rPr>
      </w:pPr>
      <w:r w:rsidRPr="00045615">
        <w:rPr>
          <w:rFonts w:ascii="Arial Narrow" w:eastAsia="宋体" w:hAnsi="Arial Narrow" w:cs="Arial Unicode MS"/>
          <w:b/>
          <w:lang w:eastAsia="zh-CN"/>
        </w:rPr>
        <w:t>Please provide information required below as detailed as you can.</w:t>
      </w:r>
      <w:r w:rsidR="00F86260" w:rsidRPr="00045615">
        <w:rPr>
          <w:rFonts w:ascii="Arial Narrow" w:eastAsia="宋体" w:hAnsi="Arial Narrow" w:cs="Arial Unicode MS"/>
          <w:b/>
          <w:lang w:eastAsia="zh-CN"/>
        </w:rPr>
        <w:t xml:space="preserve"> (</w:t>
      </w:r>
      <w:r w:rsidR="00765CCC" w:rsidRPr="00045615">
        <w:rPr>
          <w:rFonts w:ascii="Arial Narrow" w:eastAsia="宋体" w:hAnsi="Arial Narrow" w:cs="Arial Unicode MS"/>
          <w:b/>
          <w:bCs/>
          <w:color w:val="FF0000"/>
          <w:lang w:eastAsia="zh-CN"/>
        </w:rPr>
        <w:t>*</w:t>
      </w:r>
      <w:r w:rsidR="00F86260" w:rsidRPr="00045615">
        <w:rPr>
          <w:rFonts w:ascii="Arial Narrow" w:eastAsia="宋体" w:hAnsi="Arial Narrow" w:cs="Arial Unicode MS"/>
          <w:b/>
          <w:lang w:eastAsia="zh-CN"/>
        </w:rPr>
        <w:t xml:space="preserve"> is mandatory to be filled)</w:t>
      </w:r>
    </w:p>
    <w:p w14:paraId="12DED36E" w14:textId="77777777" w:rsidR="00E0095B" w:rsidRPr="00045615" w:rsidRDefault="00000000" w:rsidP="00E0095B">
      <w:pPr>
        <w:rPr>
          <w:rFonts w:ascii="Arial Narrow" w:eastAsia="宋体" w:hAnsi="Arial Narrow"/>
          <w:lang w:eastAsia="zh-CN"/>
        </w:rPr>
      </w:pPr>
      <w:r w:rsidRPr="00045615">
        <w:rPr>
          <w:rFonts w:ascii="Arial Narrow" w:eastAsia="宋体" w:hAnsi="Arial Narrow"/>
          <w:lang w:eastAsia="zh-CN"/>
        </w:rPr>
        <w:t>请尽量提供完整详细的信息（</w:t>
      </w:r>
      <w:r w:rsidR="00765CCC" w:rsidRPr="00045615">
        <w:rPr>
          <w:rFonts w:ascii="Arial Narrow" w:eastAsia="宋体" w:hAnsi="Arial Narrow" w:cs="Arial Unicode MS"/>
          <w:b/>
          <w:bCs/>
          <w:color w:val="FF0000"/>
          <w:lang w:eastAsia="zh-CN"/>
        </w:rPr>
        <w:t>*</w:t>
      </w:r>
      <w:r w:rsidRPr="00045615">
        <w:rPr>
          <w:rFonts w:ascii="Arial Narrow" w:eastAsia="宋体" w:hAnsi="Arial Narrow"/>
          <w:lang w:eastAsia="zh-CN"/>
        </w:rPr>
        <w:t>为必填）</w:t>
      </w:r>
    </w:p>
    <w:p w14:paraId="0961D35E" w14:textId="77777777" w:rsidR="00E84BF6" w:rsidRPr="00045615" w:rsidRDefault="00E84BF6" w:rsidP="00E84BF6">
      <w:pPr>
        <w:rPr>
          <w:rFonts w:ascii="Arial Narrow" w:eastAsia="宋体" w:hAnsi="Arial Narrow"/>
          <w:lang w:eastAsia="zh-CN"/>
        </w:rPr>
      </w:pPr>
    </w:p>
    <w:p w14:paraId="08F67DAA" w14:textId="77777777" w:rsidR="00AD4286" w:rsidRPr="00F321B9" w:rsidRDefault="00000000" w:rsidP="003E3F08">
      <w:pPr>
        <w:pStyle w:val="Heading2"/>
        <w:ind w:left="98"/>
        <w:rPr>
          <w:rFonts w:ascii="Arial Narrow" w:eastAsia="宋体" w:hAnsi="Arial Narrow" w:cs="Arial Unicode MS"/>
          <w:b/>
          <w:highlight w:val="yellow"/>
          <w:u w:val="none"/>
          <w:lang w:eastAsia="zh-CN"/>
        </w:rPr>
      </w:pPr>
      <w:r w:rsidRPr="00F321B9">
        <w:rPr>
          <w:rFonts w:ascii="Arial Narrow" w:eastAsia="宋体" w:hAnsi="Arial Narrow" w:cs="Arial Unicode MS"/>
          <w:b/>
          <w:highlight w:val="yellow"/>
          <w:lang w:eastAsia="zh-CN"/>
        </w:rPr>
        <w:t>Applicant</w:t>
      </w:r>
      <w:r w:rsidR="00FE3975" w:rsidRPr="00F321B9">
        <w:rPr>
          <w:rFonts w:ascii="Arial Narrow" w:eastAsia="宋体" w:hAnsi="Arial Narrow" w:cs="Arial Unicode MS"/>
          <w:b/>
          <w:highlight w:val="yellow"/>
        </w:rPr>
        <w:t xml:space="preserve"> Details</w:t>
      </w:r>
      <w:r w:rsidR="00FE3975" w:rsidRPr="00F321B9">
        <w:rPr>
          <w:rFonts w:ascii="Arial Narrow" w:eastAsia="宋体" w:hAnsi="Arial Narrow" w:cs="Arial Unicode MS"/>
          <w:b/>
          <w:highlight w:val="yellow"/>
          <w:lang w:eastAsia="zh-TW"/>
        </w:rPr>
        <w:t xml:space="preserve"> </w:t>
      </w:r>
      <w:r w:rsidR="00120958" w:rsidRPr="00F321B9">
        <w:rPr>
          <w:rFonts w:ascii="Arial Narrow" w:eastAsia="宋体" w:hAnsi="Arial Narrow" w:cs="Arial Unicode MS"/>
          <w:b/>
          <w:highlight w:val="yellow"/>
          <w:lang w:eastAsia="zh-CN"/>
        </w:rPr>
        <w:t>(Billing information)</w:t>
      </w:r>
      <w:r w:rsidR="00FE3975" w:rsidRPr="00F321B9">
        <w:rPr>
          <w:rFonts w:ascii="Arial Narrow" w:eastAsia="宋体" w:hAnsi="Arial Narrow" w:cs="Arial Unicode MS"/>
          <w:b/>
          <w:highlight w:val="yellow"/>
          <w:u w:val="none"/>
        </w:rPr>
        <w:tab/>
      </w:r>
    </w:p>
    <w:p w14:paraId="733FA54B" w14:textId="77777777" w:rsidR="00FE3975" w:rsidRPr="00045615" w:rsidRDefault="00000000" w:rsidP="00E0095B">
      <w:pPr>
        <w:pStyle w:val="Heading2"/>
        <w:jc w:val="both"/>
        <w:rPr>
          <w:rFonts w:ascii="Arial Narrow" w:eastAsia="宋体" w:hAnsi="Arial Narrow" w:cs="Arial Unicode MS"/>
          <w:b/>
          <w:bCs/>
          <w:u w:val="none"/>
          <w:lang w:eastAsia="zh-CN"/>
        </w:rPr>
      </w:pPr>
      <w:r w:rsidRPr="00F321B9">
        <w:rPr>
          <w:rFonts w:ascii="Arial Narrow" w:eastAsia="宋体" w:hAnsi="Arial Narrow"/>
          <w:b/>
          <w:bCs/>
          <w:highlight w:val="yellow"/>
          <w:u w:val="none"/>
          <w:lang w:eastAsia="zh-CN"/>
        </w:rPr>
        <w:t>申请方信息（付款方信息）</w:t>
      </w:r>
      <w:r w:rsidR="005C002D" w:rsidRPr="00045615">
        <w:rPr>
          <w:rFonts w:ascii="Arial Narrow" w:eastAsia="宋体" w:hAnsi="Arial Narrow" w:cs="Arial Unicode MS"/>
          <w:b/>
          <w:bCs/>
          <w:u w:val="none"/>
          <w:lang w:eastAsia="zh-CN"/>
        </w:rPr>
        <w:t xml:space="preserve">        </w:t>
      </w:r>
      <w:r w:rsidRPr="00045615">
        <w:rPr>
          <w:rFonts w:ascii="Arial Narrow" w:eastAsia="宋体" w:hAnsi="Arial Narrow" w:cs="Arial Unicode MS"/>
          <w:b/>
          <w:bCs/>
          <w:u w:val="none"/>
          <w:lang w:eastAsia="zh-CN"/>
        </w:rPr>
        <w:tab/>
      </w:r>
    </w:p>
    <w:tbl>
      <w:tblPr>
        <w:tblW w:w="10006" w:type="dxa"/>
        <w:tblInd w:w="-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2430"/>
        <w:gridCol w:w="2700"/>
        <w:gridCol w:w="2160"/>
        <w:gridCol w:w="2716"/>
      </w:tblGrid>
      <w:tr w:rsidR="009E4D3B" w:rsidRPr="00045615" w14:paraId="74C27C9C" w14:textId="77777777" w:rsidTr="00DA52A3">
        <w:trPr>
          <w:trHeight w:val="465"/>
        </w:trPr>
        <w:tc>
          <w:tcPr>
            <w:tcW w:w="2430" w:type="dxa"/>
          </w:tcPr>
          <w:p w14:paraId="6BB51379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Applicant company name</w:t>
            </w:r>
            <w:r w:rsidRPr="00045615">
              <w:rPr>
                <w:rFonts w:ascii="Arial Narrow" w:eastAsia="宋体" w:hAnsi="Arial Narrow" w:cs="Arial Unicode MS"/>
                <w:b/>
                <w:bCs/>
                <w:color w:val="FF0000"/>
              </w:rPr>
              <w:t>*</w:t>
            </w:r>
          </w:p>
          <w:p w14:paraId="1CB8F215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申请方公司名称（中、英文）</w:t>
            </w:r>
          </w:p>
        </w:tc>
        <w:tc>
          <w:tcPr>
            <w:tcW w:w="7576" w:type="dxa"/>
            <w:gridSpan w:val="3"/>
            <w:vAlign w:val="center"/>
          </w:tcPr>
          <w:p w14:paraId="7E2BE378" w14:textId="77777777" w:rsidR="00DE6376" w:rsidRPr="00DC20AC" w:rsidRDefault="00DE6376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67F15AE1" w14:textId="77777777" w:rsidTr="00DA52A3">
        <w:trPr>
          <w:trHeight w:val="465"/>
        </w:trPr>
        <w:tc>
          <w:tcPr>
            <w:tcW w:w="2430" w:type="dxa"/>
          </w:tcPr>
          <w:p w14:paraId="64335CFD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Address</w:t>
            </w:r>
            <w:r w:rsidRPr="00045615">
              <w:rPr>
                <w:rFonts w:ascii="Arial Narrow" w:eastAsia="宋体" w:hAnsi="Arial Narrow" w:cs="Arial Unicode MS"/>
                <w:b/>
                <w:bCs/>
                <w:color w:val="FF0000"/>
              </w:rPr>
              <w:t>*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&amp; Postcode</w:t>
            </w:r>
          </w:p>
          <w:p w14:paraId="21833A8B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地址及邮编（中、英文）</w:t>
            </w:r>
          </w:p>
        </w:tc>
        <w:tc>
          <w:tcPr>
            <w:tcW w:w="7576" w:type="dxa"/>
            <w:gridSpan w:val="3"/>
            <w:vAlign w:val="center"/>
          </w:tcPr>
          <w:p w14:paraId="426997CD" w14:textId="77777777" w:rsidR="00DE6376" w:rsidRPr="00DC20AC" w:rsidRDefault="00000000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DC20AC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DC20AC">
              <w:rPr>
                <w:rFonts w:ascii="Arial Narrow" w:eastAsia="宋体" w:hAnsi="Arial Narrow" w:cs="Arial Unicode MS"/>
                <w:lang w:eastAsia="zh-CN"/>
              </w:rPr>
              <w:instrText xml:space="preserve"> FILLIN  Address  \* MERGEFORMAT </w:instrText>
            </w:r>
            <w:r w:rsidRPr="00DC20AC"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DC20AC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</w:tr>
      <w:tr w:rsidR="009E4D3B" w:rsidRPr="00045615" w14:paraId="3869A9F6" w14:textId="77777777" w:rsidTr="00DA52A3">
        <w:trPr>
          <w:trHeight w:val="465"/>
        </w:trPr>
        <w:tc>
          <w:tcPr>
            <w:tcW w:w="2430" w:type="dxa"/>
          </w:tcPr>
          <w:p w14:paraId="3138478D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Contact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n</w:t>
            </w:r>
            <w:r w:rsidRPr="00045615">
              <w:rPr>
                <w:rFonts w:ascii="Arial Narrow" w:eastAsia="宋体" w:hAnsi="Arial Narrow" w:cs="Arial Unicode MS"/>
              </w:rPr>
              <w:t>ame</w:t>
            </w:r>
            <w:r w:rsidRPr="00045615">
              <w:rPr>
                <w:rFonts w:ascii="Arial Narrow" w:eastAsia="宋体" w:hAnsi="Arial Narrow" w:cs="Arial Unicode MS"/>
                <w:b/>
                <w:bCs/>
                <w:color w:val="FF0000"/>
              </w:rPr>
              <w:t>*</w:t>
            </w:r>
            <w:r w:rsidRPr="00045615">
              <w:rPr>
                <w:rFonts w:ascii="Arial Narrow" w:eastAsia="宋体" w:hAnsi="Arial Narrow" w:cs="Arial Unicode MS"/>
              </w:rPr>
              <w:t xml:space="preserve"> </w:t>
            </w:r>
          </w:p>
          <w:p w14:paraId="571DAF95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联络人名字</w:t>
            </w:r>
          </w:p>
        </w:tc>
        <w:bookmarkStart w:id="0" w:name="_Hlk136336359"/>
        <w:tc>
          <w:tcPr>
            <w:tcW w:w="2700" w:type="dxa"/>
            <w:vAlign w:val="center"/>
          </w:tcPr>
          <w:p w14:paraId="28E5CC49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  <w:tc>
          <w:tcPr>
            <w:tcW w:w="2160" w:type="dxa"/>
          </w:tcPr>
          <w:p w14:paraId="12DAC83E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Contact title* </w:t>
            </w:r>
          </w:p>
          <w:p w14:paraId="6E409D15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联络人职位</w:t>
            </w:r>
          </w:p>
        </w:tc>
        <w:tc>
          <w:tcPr>
            <w:tcW w:w="2716" w:type="dxa"/>
            <w:vAlign w:val="center"/>
          </w:tcPr>
          <w:p w14:paraId="3FD70F10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</w:tr>
      <w:tr w:rsidR="009E4D3B" w:rsidRPr="00045615" w14:paraId="6237E6E7" w14:textId="77777777" w:rsidTr="00DA52A3">
        <w:trPr>
          <w:trHeight w:val="465"/>
        </w:trPr>
        <w:tc>
          <w:tcPr>
            <w:tcW w:w="2430" w:type="dxa"/>
          </w:tcPr>
          <w:p w14:paraId="48AA1157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  <w:b/>
                <w:bCs/>
                <w:color w:val="FF0000"/>
              </w:rPr>
            </w:pPr>
            <w:r w:rsidRPr="00045615">
              <w:rPr>
                <w:rFonts w:ascii="Arial Narrow" w:eastAsia="宋体" w:hAnsi="Arial Narrow" w:cs="Arial Unicode MS"/>
              </w:rPr>
              <w:t>Contact E-mail address</w:t>
            </w:r>
            <w:r w:rsidRPr="00045615">
              <w:rPr>
                <w:rFonts w:ascii="Arial Narrow" w:eastAsia="宋体" w:hAnsi="Arial Narrow" w:cs="Arial Unicode MS"/>
                <w:b/>
                <w:bCs/>
                <w:color w:val="FF0000"/>
              </w:rPr>
              <w:t>*</w:t>
            </w:r>
          </w:p>
          <w:p w14:paraId="3F6821AE" w14:textId="77777777" w:rsidR="00DE6376" w:rsidRPr="00045615" w:rsidRDefault="00000000" w:rsidP="00DA52A3">
            <w:pPr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</w:pPr>
            <w:proofErr w:type="gramStart"/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联络人电邮</w:t>
            </w:r>
            <w:proofErr w:type="gramEnd"/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地址</w:t>
            </w:r>
          </w:p>
          <w:p w14:paraId="18E0D958" w14:textId="77777777" w:rsidR="00DE6376" w:rsidRPr="00045615" w:rsidRDefault="00DE6376" w:rsidP="00DA52A3">
            <w:pPr>
              <w:rPr>
                <w:rFonts w:ascii="Arial Narrow" w:eastAsia="宋体" w:hAnsi="Arial Narrow" w:cs="Arial Unicode MS"/>
              </w:rPr>
            </w:pPr>
          </w:p>
        </w:tc>
        <w:tc>
          <w:tcPr>
            <w:tcW w:w="2700" w:type="dxa"/>
            <w:vAlign w:val="center"/>
          </w:tcPr>
          <w:p w14:paraId="04FEC33D" w14:textId="77777777" w:rsidR="00DE6376" w:rsidRPr="00045615" w:rsidRDefault="00DE6376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160" w:type="dxa"/>
          </w:tcPr>
          <w:p w14:paraId="3C94AC77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Contact Tel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. </w:t>
            </w:r>
            <w:r w:rsidRPr="00045615">
              <w:rPr>
                <w:rFonts w:ascii="Arial Narrow" w:eastAsia="宋体" w:hAnsi="Arial Narrow" w:cs="Arial Unicode MS"/>
              </w:rPr>
              <w:t>number*</w:t>
            </w:r>
          </w:p>
          <w:p w14:paraId="2EA918A3" w14:textId="77777777" w:rsidR="00DE6376" w:rsidRPr="00045615" w:rsidRDefault="00000000" w:rsidP="00DA52A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联络人电话</w:t>
            </w:r>
          </w:p>
        </w:tc>
        <w:tc>
          <w:tcPr>
            <w:tcW w:w="2716" w:type="dxa"/>
            <w:vAlign w:val="center"/>
          </w:tcPr>
          <w:p w14:paraId="28230307" w14:textId="77777777" w:rsidR="00DE6376" w:rsidRPr="00045615" w:rsidRDefault="00DE6376" w:rsidP="00DA52A3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bookmarkEnd w:id="0"/>
    </w:tbl>
    <w:p w14:paraId="15A21113" w14:textId="77777777" w:rsidR="00055BA6" w:rsidRPr="00045615" w:rsidRDefault="00055BA6">
      <w:pPr>
        <w:rPr>
          <w:rFonts w:ascii="Arial Narrow" w:eastAsia="宋体" w:hAnsi="Arial Narrow"/>
          <w:lang w:eastAsia="zh-CN"/>
        </w:rPr>
      </w:pPr>
    </w:p>
    <w:p w14:paraId="0575C1A0" w14:textId="77777777" w:rsidR="00055BA6" w:rsidRPr="00045615" w:rsidRDefault="00000000" w:rsidP="00055BA6">
      <w:pPr>
        <w:pStyle w:val="Heading2"/>
        <w:ind w:left="98"/>
        <w:rPr>
          <w:rFonts w:ascii="Arial Narrow" w:eastAsia="宋体" w:hAnsi="Arial Narrow" w:cs="Arial Unicode MS"/>
          <w:b/>
        </w:rPr>
      </w:pPr>
      <w:r w:rsidRPr="00045615">
        <w:rPr>
          <w:rFonts w:ascii="Arial Narrow" w:eastAsia="宋体" w:hAnsi="Arial Narrow" w:cs="Arial Unicode MS"/>
          <w:b/>
        </w:rPr>
        <w:t>Client Details</w:t>
      </w:r>
      <w:r w:rsidR="00942013" w:rsidRPr="00045615">
        <w:rPr>
          <w:rFonts w:ascii="Arial Narrow" w:eastAsia="宋体" w:hAnsi="Arial Narrow" w:cs="Arial Unicode MS"/>
          <w:b/>
        </w:rPr>
        <w:t xml:space="preserve"> (</w:t>
      </w:r>
      <w:r w:rsidR="003E7AB0" w:rsidRPr="00045615">
        <w:rPr>
          <w:rFonts w:ascii="Arial Narrow" w:eastAsia="宋体" w:hAnsi="Arial Narrow" w:cs="Arial Unicode MS"/>
          <w:b/>
        </w:rPr>
        <w:t>Buyer</w:t>
      </w:r>
      <w:r w:rsidR="00131EF1" w:rsidRPr="00045615">
        <w:rPr>
          <w:rFonts w:ascii="Arial Narrow" w:eastAsia="宋体" w:hAnsi="Arial Narrow" w:cs="Arial Unicode MS"/>
          <w:b/>
        </w:rPr>
        <w:t xml:space="preserve"> information</w:t>
      </w:r>
      <w:r w:rsidR="00F86260" w:rsidRPr="00045615">
        <w:rPr>
          <w:rFonts w:ascii="Arial Narrow" w:eastAsia="宋体" w:hAnsi="Arial Narrow" w:cs="Arial Unicode MS"/>
          <w:b/>
        </w:rPr>
        <w:t>, if this is for BSCI</w:t>
      </w:r>
      <w:r w:rsidR="003906A5" w:rsidRPr="00045615">
        <w:rPr>
          <w:rFonts w:ascii="Arial Narrow" w:eastAsia="宋体" w:hAnsi="Arial Narrow" w:cs="Arial Unicode MS"/>
          <w:b/>
        </w:rPr>
        <w:t xml:space="preserve"> audit</w:t>
      </w:r>
      <w:r w:rsidR="00F86260" w:rsidRPr="00045615">
        <w:rPr>
          <w:rFonts w:ascii="Arial Narrow" w:eastAsia="宋体" w:hAnsi="Arial Narrow" w:cs="Arial Unicode MS"/>
          <w:b/>
        </w:rPr>
        <w:t xml:space="preserve">, then </w:t>
      </w:r>
      <w:r w:rsidR="003906A5" w:rsidRPr="00045615">
        <w:rPr>
          <w:rFonts w:ascii="Arial Narrow" w:eastAsia="宋体" w:hAnsi="Arial Narrow" w:cs="Arial Unicode MS"/>
          <w:b/>
        </w:rPr>
        <w:t xml:space="preserve">it </w:t>
      </w:r>
      <w:r w:rsidR="00F86260" w:rsidRPr="00045615">
        <w:rPr>
          <w:rFonts w:ascii="Arial Narrow" w:eastAsia="宋体" w:hAnsi="Arial Narrow" w:cs="Arial Unicode MS"/>
          <w:b/>
        </w:rPr>
        <w:t>should be RSP holder</w:t>
      </w:r>
      <w:r w:rsidR="00942013" w:rsidRPr="00045615">
        <w:rPr>
          <w:rFonts w:ascii="Arial Narrow" w:eastAsia="宋体" w:hAnsi="Arial Narrow" w:cs="Arial Unicode MS"/>
          <w:b/>
        </w:rPr>
        <w:t>)</w:t>
      </w:r>
    </w:p>
    <w:p w14:paraId="1191C1B0" w14:textId="77777777" w:rsidR="00055BA6" w:rsidRPr="00045615" w:rsidRDefault="00000000" w:rsidP="00055BA6">
      <w:pPr>
        <w:rPr>
          <w:rFonts w:ascii="Arial Narrow" w:eastAsia="宋体" w:hAnsi="Arial Narrow"/>
          <w:b/>
          <w:bCs/>
          <w:lang w:eastAsia="zh-CN"/>
        </w:rPr>
      </w:pPr>
      <w:r w:rsidRPr="00045615">
        <w:rPr>
          <w:rFonts w:ascii="Arial Narrow" w:eastAsia="宋体" w:hAnsi="Arial Narrow"/>
          <w:b/>
          <w:bCs/>
          <w:lang w:eastAsia="zh-CN"/>
        </w:rPr>
        <w:t>客户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/</w:t>
      </w:r>
      <w:r w:rsidRPr="00045615">
        <w:rPr>
          <w:rFonts w:ascii="Arial Narrow" w:eastAsia="宋体" w:hAnsi="Arial Narrow"/>
          <w:b/>
          <w:bCs/>
          <w:lang w:eastAsia="zh-CN"/>
        </w:rPr>
        <w:t>买家信息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 xml:space="preserve"> 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（如果是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BSCI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审核，请填写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RSP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持有</w:t>
      </w:r>
      <w:r w:rsidR="00EB29C1" w:rsidRPr="00045615">
        <w:rPr>
          <w:rFonts w:ascii="Arial Narrow" w:eastAsia="宋体" w:hAnsi="Arial Narrow"/>
          <w:b/>
          <w:bCs/>
          <w:lang w:eastAsia="zh-CN"/>
        </w:rPr>
        <w:t>者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信息）</w:t>
      </w:r>
    </w:p>
    <w:tbl>
      <w:tblPr>
        <w:tblW w:w="9990" w:type="dxa"/>
        <w:tblInd w:w="-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2430"/>
        <w:gridCol w:w="2700"/>
        <w:gridCol w:w="2160"/>
        <w:gridCol w:w="2700"/>
      </w:tblGrid>
      <w:tr w:rsidR="009E4D3B" w:rsidRPr="00045615" w14:paraId="594083B5" w14:textId="77777777" w:rsidTr="005B5902">
        <w:trPr>
          <w:trHeight w:val="465"/>
        </w:trPr>
        <w:tc>
          <w:tcPr>
            <w:tcW w:w="243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FC03702" w14:textId="77777777" w:rsidR="00C176D7" w:rsidRPr="00045615" w:rsidRDefault="00000000" w:rsidP="004E0EF0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>Client</w:t>
            </w:r>
            <w:r w:rsidR="00A23298" w:rsidRPr="00045615">
              <w:rPr>
                <w:rFonts w:ascii="Arial Narrow" w:eastAsia="宋体" w:hAnsi="Arial Narrow" w:cs="Arial Unicode MS"/>
              </w:rPr>
              <w:t xml:space="preserve"> / RSP holder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</w:rPr>
              <w:t>*</w:t>
            </w:r>
            <w:r w:rsidR="0077321C" w:rsidRPr="00045615">
              <w:rPr>
                <w:rFonts w:ascii="Arial Narrow" w:eastAsia="宋体" w:hAnsi="Arial Narrow" w:cs="Arial Unicode MS"/>
              </w:rPr>
              <w:t xml:space="preserve"> </w:t>
            </w:r>
            <w:r w:rsidR="001225A4" w:rsidRPr="00045615">
              <w:rPr>
                <w:rFonts w:ascii="Arial Narrow" w:eastAsia="宋体" w:hAnsi="Arial Narrow" w:cs="Arial Unicode MS"/>
              </w:rPr>
              <w:t>c</w:t>
            </w:r>
            <w:r w:rsidR="00E944DA" w:rsidRPr="00045615">
              <w:rPr>
                <w:rFonts w:ascii="Arial Narrow" w:eastAsia="宋体" w:hAnsi="Arial Narrow" w:cs="Arial Unicode MS"/>
              </w:rPr>
              <w:t xml:space="preserve">ompany </w:t>
            </w:r>
            <w:r w:rsidR="0077321C" w:rsidRPr="00045615">
              <w:rPr>
                <w:rFonts w:ascii="Arial Narrow" w:eastAsia="宋体" w:hAnsi="Arial Narrow" w:cs="Arial Unicode MS"/>
              </w:rPr>
              <w:t>name</w:t>
            </w:r>
          </w:p>
          <w:p w14:paraId="2C0B18CD" w14:textId="77777777" w:rsidR="007A1E9D" w:rsidRPr="00045615" w:rsidRDefault="00000000" w:rsidP="007A1E9D">
            <w:pPr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客户公司名称</w:t>
            </w:r>
          </w:p>
          <w:p w14:paraId="40C3387B" w14:textId="77777777" w:rsidR="007A1E9D" w:rsidRPr="00045615" w:rsidRDefault="00000000" w:rsidP="007A1E9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RSP</w:t>
            </w: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持有者（仅</w:t>
            </w: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BSCI</w:t>
            </w: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适用）</w:t>
            </w:r>
          </w:p>
        </w:tc>
        <w:tc>
          <w:tcPr>
            <w:tcW w:w="756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5A8F84" w14:textId="77777777" w:rsidR="00C176D7" w:rsidRPr="00045615" w:rsidRDefault="00000000" w:rsidP="00E506E0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</w:tr>
      <w:tr w:rsidR="009E4D3B" w:rsidRPr="00045615" w14:paraId="198BA54D" w14:textId="77777777" w:rsidTr="005B5902">
        <w:trPr>
          <w:trHeight w:val="465"/>
        </w:trPr>
        <w:tc>
          <w:tcPr>
            <w:tcW w:w="243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099EE8" w14:textId="77777777" w:rsidR="00CD498A" w:rsidRPr="00045615" w:rsidRDefault="00000000" w:rsidP="004E0EF0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Address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&amp; Postcode</w:t>
            </w:r>
          </w:p>
          <w:p w14:paraId="5B21F030" w14:textId="77777777" w:rsidR="007A1E9D" w:rsidRPr="00045615" w:rsidRDefault="00000000" w:rsidP="004E0EF0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客户公司地址及邮编</w:t>
            </w:r>
          </w:p>
        </w:tc>
        <w:tc>
          <w:tcPr>
            <w:tcW w:w="756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0084D56" w14:textId="77777777" w:rsidR="00CD498A" w:rsidRPr="00045615" w:rsidRDefault="00CD498A" w:rsidP="00E506E0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495F495A" w14:textId="77777777" w:rsidTr="00E42378">
        <w:trPr>
          <w:trHeight w:val="465"/>
        </w:trPr>
        <w:tc>
          <w:tcPr>
            <w:tcW w:w="2430" w:type="dxa"/>
          </w:tcPr>
          <w:p w14:paraId="1D513246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Contact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n</w:t>
            </w:r>
            <w:r w:rsidRPr="00045615">
              <w:rPr>
                <w:rFonts w:ascii="Arial Narrow" w:eastAsia="宋体" w:hAnsi="Arial Narrow" w:cs="Arial Unicode MS"/>
              </w:rPr>
              <w:t xml:space="preserve">ame </w:t>
            </w:r>
          </w:p>
          <w:p w14:paraId="4F025CDA" w14:textId="77777777" w:rsidR="007A1E9D" w:rsidRPr="00045615" w:rsidRDefault="00000000" w:rsidP="0009763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客户联络人名字</w:t>
            </w:r>
          </w:p>
        </w:tc>
        <w:tc>
          <w:tcPr>
            <w:tcW w:w="2700" w:type="dxa"/>
            <w:vAlign w:val="center"/>
          </w:tcPr>
          <w:p w14:paraId="28B10498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  <w:tc>
          <w:tcPr>
            <w:tcW w:w="2160" w:type="dxa"/>
          </w:tcPr>
          <w:p w14:paraId="2A09F630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Contact title </w:t>
            </w:r>
          </w:p>
          <w:p w14:paraId="5B366767" w14:textId="77777777" w:rsidR="007A1E9D" w:rsidRPr="00045615" w:rsidRDefault="00000000" w:rsidP="00097638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客户联络人职位</w:t>
            </w:r>
          </w:p>
        </w:tc>
        <w:tc>
          <w:tcPr>
            <w:tcW w:w="2700" w:type="dxa"/>
            <w:vAlign w:val="center"/>
          </w:tcPr>
          <w:p w14:paraId="5129BDB2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</w:tr>
      <w:tr w:rsidR="009E4D3B" w:rsidRPr="00045615" w14:paraId="5007EC75" w14:textId="77777777" w:rsidTr="00E42378">
        <w:trPr>
          <w:trHeight w:val="465"/>
        </w:trPr>
        <w:tc>
          <w:tcPr>
            <w:tcW w:w="2430" w:type="dxa"/>
          </w:tcPr>
          <w:p w14:paraId="678DECEA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Contact E-mail address</w:t>
            </w:r>
          </w:p>
          <w:p w14:paraId="4AC6CA70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客户</w:t>
            </w:r>
            <w:proofErr w:type="gramStart"/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联络人电邮</w:t>
            </w:r>
            <w:proofErr w:type="gramEnd"/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地址</w:t>
            </w:r>
          </w:p>
        </w:tc>
        <w:tc>
          <w:tcPr>
            <w:tcW w:w="2700" w:type="dxa"/>
            <w:vAlign w:val="center"/>
          </w:tcPr>
          <w:p w14:paraId="47510713" w14:textId="77777777" w:rsidR="00E944DA" w:rsidRPr="00045615" w:rsidRDefault="00E944DA" w:rsidP="00097638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160" w:type="dxa"/>
          </w:tcPr>
          <w:p w14:paraId="0A893C52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Contact Tel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. </w:t>
            </w:r>
            <w:r w:rsidRPr="00045615">
              <w:rPr>
                <w:rFonts w:ascii="Arial Narrow" w:eastAsia="宋体" w:hAnsi="Arial Narrow" w:cs="Arial Unicode MS"/>
              </w:rPr>
              <w:t>number</w:t>
            </w:r>
          </w:p>
          <w:p w14:paraId="4DDBD627" w14:textId="77777777" w:rsidR="00E944DA" w:rsidRPr="00045615" w:rsidRDefault="00000000" w:rsidP="0009763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客户联络人电话</w:t>
            </w:r>
          </w:p>
        </w:tc>
        <w:tc>
          <w:tcPr>
            <w:tcW w:w="2700" w:type="dxa"/>
            <w:vAlign w:val="center"/>
          </w:tcPr>
          <w:p w14:paraId="05B37123" w14:textId="77777777" w:rsidR="00E944DA" w:rsidRPr="00045615" w:rsidRDefault="00E944DA" w:rsidP="00097638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</w:tbl>
    <w:p w14:paraId="5B072CCE" w14:textId="77777777" w:rsidR="00E4555F" w:rsidRPr="00045615" w:rsidRDefault="00E4555F" w:rsidP="00E4555F">
      <w:pPr>
        <w:rPr>
          <w:rFonts w:ascii="Arial Narrow" w:eastAsia="宋体" w:hAnsi="Arial Narrow"/>
          <w:lang w:eastAsia="zh-HK"/>
        </w:rPr>
      </w:pPr>
    </w:p>
    <w:p w14:paraId="3D4EAEAE" w14:textId="77777777" w:rsidR="00E4555F" w:rsidRPr="00045615" w:rsidRDefault="00000000" w:rsidP="00E4555F">
      <w:pPr>
        <w:pStyle w:val="Heading2"/>
        <w:jc w:val="both"/>
        <w:rPr>
          <w:rFonts w:ascii="Arial Narrow" w:eastAsia="宋体" w:hAnsi="Arial Narrow" w:cs="Arial Unicode MS"/>
          <w:b/>
        </w:rPr>
      </w:pPr>
      <w:r w:rsidRPr="00045615">
        <w:rPr>
          <w:rFonts w:ascii="Arial Narrow" w:eastAsia="宋体" w:hAnsi="Arial Narrow" w:cs="Arial Unicode MS"/>
          <w:b/>
          <w:u w:val="none"/>
        </w:rPr>
        <w:t xml:space="preserve"> </w:t>
      </w:r>
      <w:r w:rsidR="006B11C0" w:rsidRPr="00045615">
        <w:rPr>
          <w:rFonts w:ascii="Arial Narrow" w:eastAsia="宋体" w:hAnsi="Arial Narrow" w:cs="Arial Unicode MS"/>
          <w:b/>
        </w:rPr>
        <w:t>Supplier</w:t>
      </w:r>
      <w:r w:rsidRPr="00045615">
        <w:rPr>
          <w:rFonts w:ascii="Arial Narrow" w:eastAsia="宋体" w:hAnsi="Arial Narrow" w:cs="Arial Unicode MS"/>
          <w:b/>
        </w:rPr>
        <w:t xml:space="preserve"> Details</w:t>
      </w:r>
      <w:r w:rsidR="00942013" w:rsidRPr="00045615">
        <w:rPr>
          <w:rFonts w:ascii="Arial Narrow" w:eastAsia="宋体" w:hAnsi="Arial Narrow" w:cs="Arial Unicode MS"/>
          <w:b/>
        </w:rPr>
        <w:t xml:space="preserve"> (</w:t>
      </w:r>
      <w:bookmarkStart w:id="1" w:name="OLE_LINK5"/>
      <w:r w:rsidR="00942013" w:rsidRPr="00045615">
        <w:rPr>
          <w:rFonts w:ascii="Arial Narrow" w:eastAsia="宋体" w:hAnsi="Arial Narrow" w:cs="Arial Unicode MS"/>
          <w:b/>
        </w:rPr>
        <w:t>Intermediary</w:t>
      </w:r>
      <w:bookmarkEnd w:id="1"/>
      <w:r w:rsidR="00131EF1" w:rsidRPr="00045615">
        <w:rPr>
          <w:rFonts w:ascii="Arial Narrow" w:eastAsia="宋体" w:hAnsi="Arial Narrow" w:cs="Arial Unicode MS"/>
          <w:b/>
        </w:rPr>
        <w:t xml:space="preserve"> information</w:t>
      </w:r>
      <w:r w:rsidR="00F86260" w:rsidRPr="00045615">
        <w:rPr>
          <w:rFonts w:ascii="Arial Narrow" w:eastAsia="宋体" w:hAnsi="Arial Narrow" w:cs="Arial Unicode MS"/>
          <w:b/>
        </w:rPr>
        <w:t xml:space="preserve"> if applicable</w:t>
      </w:r>
      <w:r w:rsidR="00942013" w:rsidRPr="00045615">
        <w:rPr>
          <w:rFonts w:ascii="Arial Narrow" w:eastAsia="宋体" w:hAnsi="Arial Narrow" w:cs="Arial Unicode MS"/>
          <w:b/>
        </w:rPr>
        <w:t>)</w:t>
      </w:r>
    </w:p>
    <w:p w14:paraId="0E902CDE" w14:textId="77777777" w:rsidR="00E4555F" w:rsidRPr="00045615" w:rsidRDefault="00000000" w:rsidP="00BC4003">
      <w:pPr>
        <w:rPr>
          <w:rFonts w:ascii="Arial Narrow" w:eastAsia="宋体" w:hAnsi="Arial Narrow"/>
          <w:b/>
          <w:bCs/>
          <w:lang w:eastAsia="zh-CN"/>
        </w:rPr>
      </w:pPr>
      <w:r w:rsidRPr="00045615">
        <w:rPr>
          <w:rFonts w:ascii="Arial Narrow" w:eastAsia="宋体" w:hAnsi="Arial Narrow"/>
          <w:b/>
          <w:bCs/>
          <w:lang w:eastAsia="zh-CN"/>
        </w:rPr>
        <w:t>供应商</w:t>
      </w:r>
      <w:r w:rsidRPr="00045615">
        <w:rPr>
          <w:rFonts w:ascii="Arial Narrow" w:eastAsia="宋体" w:hAnsi="Arial Narrow"/>
          <w:b/>
          <w:bCs/>
          <w:lang w:eastAsia="zh-CN"/>
        </w:rPr>
        <w:t>/</w:t>
      </w:r>
      <w:r w:rsidR="00B63D2F" w:rsidRPr="00045615">
        <w:rPr>
          <w:rFonts w:ascii="Arial Narrow" w:eastAsia="宋体" w:hAnsi="Arial Narrow"/>
          <w:b/>
          <w:bCs/>
          <w:lang w:eastAsia="zh-CN"/>
        </w:rPr>
        <w:t>中间</w:t>
      </w:r>
      <w:r w:rsidRPr="00045615">
        <w:rPr>
          <w:rFonts w:ascii="Arial Narrow" w:eastAsia="宋体" w:hAnsi="Arial Narrow"/>
          <w:b/>
          <w:bCs/>
          <w:lang w:eastAsia="zh-CN"/>
        </w:rPr>
        <w:t>商信息</w:t>
      </w:r>
      <w:r w:rsidRPr="00045615">
        <w:rPr>
          <w:rFonts w:ascii="Arial Narrow" w:eastAsia="宋体" w:hAnsi="Arial Narrow"/>
          <w:b/>
          <w:bCs/>
          <w:lang w:eastAsia="zh-CN"/>
        </w:rPr>
        <w:t xml:space="preserve"> (</w:t>
      </w:r>
      <w:r w:rsidRPr="00045615">
        <w:rPr>
          <w:rFonts w:ascii="Arial Narrow" w:eastAsia="宋体" w:hAnsi="Arial Narrow"/>
          <w:b/>
          <w:bCs/>
          <w:lang w:eastAsia="zh-CN"/>
        </w:rPr>
        <w:t>如有</w:t>
      </w:r>
      <w:r w:rsidRPr="00045615">
        <w:rPr>
          <w:rFonts w:ascii="Arial Narrow" w:eastAsia="宋体" w:hAnsi="Arial Narrow"/>
          <w:b/>
          <w:bCs/>
          <w:lang w:eastAsia="zh-CN"/>
        </w:rPr>
        <w:t>)</w:t>
      </w:r>
    </w:p>
    <w:tbl>
      <w:tblPr>
        <w:tblW w:w="9990" w:type="dxa"/>
        <w:tblInd w:w="-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000" w:firstRow="0" w:lastRow="0" w:firstColumn="0" w:lastColumn="0" w:noHBand="0" w:noVBand="0"/>
      </w:tblPr>
      <w:tblGrid>
        <w:gridCol w:w="2430"/>
        <w:gridCol w:w="2700"/>
        <w:gridCol w:w="2160"/>
        <w:gridCol w:w="2700"/>
      </w:tblGrid>
      <w:tr w:rsidR="009E4D3B" w:rsidRPr="00045615" w14:paraId="06895CA7" w14:textId="77777777" w:rsidTr="009A4EBD">
        <w:trPr>
          <w:trHeight w:val="356"/>
        </w:trPr>
        <w:tc>
          <w:tcPr>
            <w:tcW w:w="2430" w:type="dxa"/>
          </w:tcPr>
          <w:p w14:paraId="4C160A74" w14:textId="77777777" w:rsidR="004159A6" w:rsidRPr="00045615" w:rsidRDefault="00000000" w:rsidP="008E4367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Supplier </w:t>
            </w:r>
            <w:r w:rsidR="001225A4" w:rsidRPr="00045615">
              <w:rPr>
                <w:rFonts w:ascii="Arial Narrow" w:eastAsia="宋体" w:hAnsi="Arial Narrow" w:cs="Arial Unicode MS"/>
              </w:rPr>
              <w:t>c</w:t>
            </w:r>
            <w:r w:rsidR="00E1099B" w:rsidRPr="00045615">
              <w:rPr>
                <w:rFonts w:ascii="Arial Narrow" w:eastAsia="宋体" w:hAnsi="Arial Narrow" w:cs="Arial Unicode MS"/>
              </w:rPr>
              <w:t>ompany name</w:t>
            </w:r>
          </w:p>
          <w:p w14:paraId="049BDAC3" w14:textId="77777777" w:rsidR="004159A6" w:rsidRPr="00045615" w:rsidRDefault="00000000" w:rsidP="008E4367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公司名称</w:t>
            </w:r>
          </w:p>
        </w:tc>
        <w:tc>
          <w:tcPr>
            <w:tcW w:w="7560" w:type="dxa"/>
            <w:gridSpan w:val="3"/>
            <w:vAlign w:val="center"/>
          </w:tcPr>
          <w:p w14:paraId="6A241D6A" w14:textId="77777777" w:rsidR="004159A6" w:rsidRPr="00045615" w:rsidRDefault="004159A6" w:rsidP="008E4367">
            <w:pPr>
              <w:rPr>
                <w:rFonts w:ascii="Arial Narrow" w:eastAsia="宋体" w:hAnsi="Arial Narrow" w:cs="Arial Unicode MS"/>
                <w:u w:val="single"/>
                <w:lang w:eastAsia="zh-CN"/>
              </w:rPr>
            </w:pPr>
          </w:p>
        </w:tc>
      </w:tr>
      <w:tr w:rsidR="009E4D3B" w:rsidRPr="00045615" w14:paraId="6E525F1D" w14:textId="77777777" w:rsidTr="009A4EBD">
        <w:trPr>
          <w:trHeight w:val="367"/>
        </w:trPr>
        <w:tc>
          <w:tcPr>
            <w:tcW w:w="2430" w:type="dxa"/>
          </w:tcPr>
          <w:p w14:paraId="5EB430C8" w14:textId="77777777" w:rsidR="004159A6" w:rsidRPr="00045615" w:rsidRDefault="00000000" w:rsidP="008E4367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>Address</w:t>
            </w:r>
            <w:r w:rsidR="009D62DD" w:rsidRPr="00045615">
              <w:rPr>
                <w:rFonts w:ascii="Arial Narrow" w:eastAsia="宋体" w:hAnsi="Arial Narrow" w:cs="Arial Unicode MS"/>
              </w:rPr>
              <w:t xml:space="preserve"> &amp; Postcode</w:t>
            </w:r>
          </w:p>
          <w:p w14:paraId="41C058C0" w14:textId="77777777" w:rsidR="004159A6" w:rsidRPr="00045615" w:rsidRDefault="00000000" w:rsidP="008E4367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公司地址及邮编</w:t>
            </w:r>
          </w:p>
        </w:tc>
        <w:tc>
          <w:tcPr>
            <w:tcW w:w="7560" w:type="dxa"/>
            <w:gridSpan w:val="3"/>
            <w:vAlign w:val="center"/>
          </w:tcPr>
          <w:p w14:paraId="0B198D67" w14:textId="77777777" w:rsidR="004159A6" w:rsidRPr="00045615" w:rsidRDefault="00000000" w:rsidP="008E4367">
            <w:pPr>
              <w:rPr>
                <w:rFonts w:ascii="Arial Narrow" w:eastAsia="宋体" w:hAnsi="Arial Narrow" w:cs="Arial Unicode MS"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color w:val="FF0000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color w:val="FF0000"/>
                <w:lang w:eastAsia="zh-CN"/>
              </w:rPr>
              <w:instrText xml:space="preserve"> FILLIN  Address  \* MERGEFORMAT </w:instrText>
            </w:r>
            <w:r>
              <w:rPr>
                <w:rFonts w:ascii="Arial Narrow" w:eastAsia="宋体" w:hAnsi="Arial Narrow" w:cs="Arial Unicode MS"/>
                <w:color w:val="FF0000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color w:val="FF0000"/>
                <w:lang w:eastAsia="zh-CN"/>
              </w:rPr>
              <w:fldChar w:fldCharType="end"/>
            </w:r>
          </w:p>
        </w:tc>
      </w:tr>
      <w:tr w:rsidR="009E4D3B" w:rsidRPr="00045615" w14:paraId="5495B0CA" w14:textId="77777777" w:rsidTr="009A4EBD">
        <w:trPr>
          <w:trHeight w:val="408"/>
        </w:trPr>
        <w:tc>
          <w:tcPr>
            <w:tcW w:w="2430" w:type="dxa"/>
          </w:tcPr>
          <w:p w14:paraId="6917CC4D" w14:textId="77777777" w:rsidR="00B65318" w:rsidRPr="00045615" w:rsidRDefault="00000000" w:rsidP="00B6531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Contact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n</w:t>
            </w:r>
            <w:r w:rsidRPr="00045615">
              <w:rPr>
                <w:rFonts w:ascii="Arial Narrow" w:eastAsia="宋体" w:hAnsi="Arial Narrow" w:cs="Arial Unicode MS"/>
              </w:rPr>
              <w:t xml:space="preserve">ame </w:t>
            </w:r>
          </w:p>
          <w:p w14:paraId="51058E0C" w14:textId="77777777" w:rsidR="00E178F9" w:rsidRPr="00045615" w:rsidRDefault="00000000" w:rsidP="00B6531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联络人名字</w:t>
            </w:r>
          </w:p>
        </w:tc>
        <w:tc>
          <w:tcPr>
            <w:tcW w:w="2700" w:type="dxa"/>
            <w:tcBorders>
              <w:right w:val="single" w:sz="4" w:space="0" w:color="808080"/>
            </w:tcBorders>
            <w:vAlign w:val="center"/>
          </w:tcPr>
          <w:p w14:paraId="5D2747A9" w14:textId="77777777" w:rsidR="00B65318" w:rsidRPr="00045615" w:rsidRDefault="00B65318" w:rsidP="00B65318">
            <w:pPr>
              <w:rPr>
                <w:rFonts w:ascii="Arial Narrow" w:eastAsia="宋体" w:hAnsi="Arial Narrow"/>
              </w:rPr>
            </w:pPr>
          </w:p>
        </w:tc>
        <w:tc>
          <w:tcPr>
            <w:tcW w:w="2160" w:type="dxa"/>
            <w:tcBorders>
              <w:left w:val="single" w:sz="4" w:space="0" w:color="808080"/>
              <w:right w:val="single" w:sz="4" w:space="0" w:color="808080"/>
            </w:tcBorders>
          </w:tcPr>
          <w:p w14:paraId="46F50E6A" w14:textId="77777777" w:rsidR="00B65318" w:rsidRPr="00045615" w:rsidRDefault="00000000" w:rsidP="00B6531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Contact title </w:t>
            </w:r>
          </w:p>
          <w:p w14:paraId="4236C130" w14:textId="77777777" w:rsidR="00E178F9" w:rsidRPr="00045615" w:rsidRDefault="00000000" w:rsidP="00B65318">
            <w:pPr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联络人职位</w:t>
            </w:r>
          </w:p>
        </w:tc>
        <w:tc>
          <w:tcPr>
            <w:tcW w:w="2700" w:type="dxa"/>
            <w:tcBorders>
              <w:left w:val="single" w:sz="4" w:space="0" w:color="808080"/>
            </w:tcBorders>
            <w:vAlign w:val="center"/>
          </w:tcPr>
          <w:p w14:paraId="499E2F9F" w14:textId="77777777" w:rsidR="00B65318" w:rsidRPr="00045615" w:rsidRDefault="00B65318" w:rsidP="00B65318">
            <w:pPr>
              <w:rPr>
                <w:rFonts w:ascii="Arial Narrow" w:eastAsia="宋体" w:hAnsi="Arial Narrow"/>
              </w:rPr>
            </w:pPr>
          </w:p>
        </w:tc>
      </w:tr>
      <w:tr w:rsidR="009E4D3B" w:rsidRPr="00045615" w14:paraId="19BCF96B" w14:textId="77777777" w:rsidTr="009A4EBD">
        <w:trPr>
          <w:trHeight w:val="408"/>
        </w:trPr>
        <w:tc>
          <w:tcPr>
            <w:tcW w:w="2430" w:type="dxa"/>
          </w:tcPr>
          <w:p w14:paraId="0DAC20E9" w14:textId="77777777" w:rsidR="009D62DD" w:rsidRPr="00045615" w:rsidRDefault="00000000" w:rsidP="009D62D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Contact E-mail address</w:t>
            </w:r>
          </w:p>
          <w:p w14:paraId="1F7730DC" w14:textId="77777777" w:rsidR="00B65318" w:rsidRPr="00045615" w:rsidRDefault="00000000" w:rsidP="00B65318">
            <w:pPr>
              <w:rPr>
                <w:rFonts w:ascii="Arial Narrow" w:eastAsia="宋体" w:hAnsi="Arial Narrow" w:cs="Arial Unicode MS"/>
              </w:rPr>
            </w:pPr>
            <w:proofErr w:type="gramStart"/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联络人电邮</w:t>
            </w:r>
            <w:proofErr w:type="gramEnd"/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地址</w:t>
            </w:r>
          </w:p>
        </w:tc>
        <w:tc>
          <w:tcPr>
            <w:tcW w:w="2700" w:type="dxa"/>
            <w:tcBorders>
              <w:right w:val="single" w:sz="4" w:space="0" w:color="808080"/>
            </w:tcBorders>
            <w:vAlign w:val="center"/>
          </w:tcPr>
          <w:p w14:paraId="3A9A33D3" w14:textId="77777777" w:rsidR="00B65318" w:rsidRPr="00045615" w:rsidRDefault="00B65318" w:rsidP="00B65318">
            <w:pPr>
              <w:rPr>
                <w:rFonts w:ascii="Arial Narrow" w:eastAsia="宋体" w:hAnsi="Arial Narrow"/>
              </w:rPr>
            </w:pPr>
          </w:p>
        </w:tc>
        <w:tc>
          <w:tcPr>
            <w:tcW w:w="2160" w:type="dxa"/>
            <w:tcBorders>
              <w:left w:val="single" w:sz="4" w:space="0" w:color="808080"/>
              <w:right w:val="single" w:sz="4" w:space="0" w:color="808080"/>
            </w:tcBorders>
          </w:tcPr>
          <w:p w14:paraId="48C2FF91" w14:textId="77777777" w:rsidR="009D62DD" w:rsidRPr="00045615" w:rsidRDefault="00000000" w:rsidP="009D62D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Contact Tel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. </w:t>
            </w:r>
            <w:r w:rsidRPr="00045615">
              <w:rPr>
                <w:rFonts w:ascii="Arial Narrow" w:eastAsia="宋体" w:hAnsi="Arial Narrow" w:cs="Arial Unicode MS"/>
              </w:rPr>
              <w:t>number</w:t>
            </w:r>
          </w:p>
          <w:p w14:paraId="7BD33650" w14:textId="77777777" w:rsidR="00B65318" w:rsidRPr="00045615" w:rsidRDefault="00000000" w:rsidP="00B65318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联络人电话</w:t>
            </w:r>
          </w:p>
        </w:tc>
        <w:tc>
          <w:tcPr>
            <w:tcW w:w="2700" w:type="dxa"/>
            <w:tcBorders>
              <w:left w:val="single" w:sz="4" w:space="0" w:color="808080"/>
            </w:tcBorders>
            <w:vAlign w:val="center"/>
          </w:tcPr>
          <w:p w14:paraId="70D796B1" w14:textId="77777777" w:rsidR="00B65318" w:rsidRPr="00045615" w:rsidRDefault="00B65318" w:rsidP="00B65318">
            <w:pPr>
              <w:rPr>
                <w:rFonts w:ascii="Arial Narrow" w:eastAsia="宋体" w:hAnsi="Arial Narrow"/>
              </w:rPr>
            </w:pPr>
          </w:p>
        </w:tc>
      </w:tr>
    </w:tbl>
    <w:p w14:paraId="01B92DC1" w14:textId="77777777" w:rsidR="00E4555F" w:rsidRPr="00045615" w:rsidRDefault="00E4555F" w:rsidP="00E4555F">
      <w:pPr>
        <w:rPr>
          <w:rFonts w:ascii="Arial Narrow" w:eastAsia="宋体" w:hAnsi="Arial Narrow"/>
          <w:lang w:eastAsia="zh-HK"/>
        </w:rPr>
      </w:pPr>
    </w:p>
    <w:p w14:paraId="381CFB36" w14:textId="77777777" w:rsidR="00AB39FC" w:rsidRPr="00045615" w:rsidRDefault="00000000" w:rsidP="00AB39FC">
      <w:pPr>
        <w:pStyle w:val="Heading2"/>
        <w:ind w:left="98"/>
        <w:rPr>
          <w:rFonts w:ascii="Arial Narrow" w:eastAsia="宋体" w:hAnsi="Arial Narrow" w:cs="Arial Unicode MS"/>
          <w:b/>
          <w:lang w:eastAsia="zh-CN"/>
        </w:rPr>
      </w:pPr>
      <w:r w:rsidRPr="00045615">
        <w:rPr>
          <w:rFonts w:ascii="Arial Narrow" w:eastAsia="宋体" w:hAnsi="Arial Narrow" w:cs="Arial Unicode MS"/>
          <w:b/>
          <w:lang w:eastAsia="zh-CN"/>
        </w:rPr>
        <w:t>Audit Request</w:t>
      </w:r>
    </w:p>
    <w:p w14:paraId="4ADE2601" w14:textId="77777777" w:rsidR="00AB39FC" w:rsidRPr="00045615" w:rsidRDefault="00000000" w:rsidP="00BC4003">
      <w:pPr>
        <w:pStyle w:val="Heading2"/>
        <w:ind w:left="98"/>
        <w:rPr>
          <w:rFonts w:ascii="Arial Narrow" w:eastAsia="宋体" w:hAnsi="Arial Narrow" w:cs="Arial Unicode MS"/>
          <w:b/>
          <w:u w:val="none"/>
          <w:lang w:val="de-DE" w:eastAsia="zh-CN"/>
        </w:rPr>
      </w:pPr>
      <w:r w:rsidRPr="00045615">
        <w:rPr>
          <w:rFonts w:ascii="Arial Narrow" w:eastAsia="宋体" w:hAnsi="Arial Narrow" w:cs="宋体"/>
          <w:b/>
          <w:u w:val="none"/>
          <w:lang w:val="de-DE" w:eastAsia="zh-CN"/>
        </w:rPr>
        <w:t>审核需求</w:t>
      </w:r>
    </w:p>
    <w:tbl>
      <w:tblPr>
        <w:tblW w:w="9990" w:type="dxa"/>
        <w:tblInd w:w="-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440"/>
        <w:gridCol w:w="1440"/>
        <w:gridCol w:w="1800"/>
        <w:gridCol w:w="1455"/>
        <w:gridCol w:w="6"/>
        <w:gridCol w:w="339"/>
        <w:gridCol w:w="1530"/>
      </w:tblGrid>
      <w:tr w:rsidR="009E4D3B" w:rsidRPr="00045615" w14:paraId="59813684" w14:textId="77777777" w:rsidTr="001808E2">
        <w:trPr>
          <w:trHeight w:val="485"/>
        </w:trPr>
        <w:tc>
          <w:tcPr>
            <w:tcW w:w="1980" w:type="dxa"/>
            <w:vMerge w:val="restart"/>
            <w:vAlign w:val="center"/>
          </w:tcPr>
          <w:p w14:paraId="4764C79C" w14:textId="77777777" w:rsidR="000179ED" w:rsidRPr="00045615" w:rsidRDefault="000179ED" w:rsidP="000179ED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  <w:p w14:paraId="004A7DF3" w14:textId="77777777" w:rsidR="000179ED" w:rsidRPr="00045615" w:rsidRDefault="00000000" w:rsidP="000179ED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Audit standard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44CE7153" w14:textId="77777777" w:rsidR="000179ED" w:rsidRPr="00045615" w:rsidRDefault="00000000" w:rsidP="000179ED">
            <w:pPr>
              <w:jc w:val="both"/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审核标准</w:t>
            </w:r>
          </w:p>
          <w:p w14:paraId="3EDE50C6" w14:textId="77777777" w:rsidR="000179ED" w:rsidRPr="00045615" w:rsidRDefault="00000000" w:rsidP="000179ED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  <w:proofErr w:type="gramStart"/>
            <w:r w:rsidRPr="00045615">
              <w:rPr>
                <w:rFonts w:ascii="Arial Narrow" w:eastAsia="宋体" w:hAnsi="Arial Narrow" w:cs="Arial Unicode MS"/>
                <w:lang w:eastAsia="zh-CN"/>
              </w:rPr>
              <w:t>will</w:t>
            </w:r>
            <w:proofErr w:type="gram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have another form</w:t>
            </w:r>
          </w:p>
          <w:p w14:paraId="71CD9910" w14:textId="77777777" w:rsidR="00E178F9" w:rsidRPr="00045615" w:rsidRDefault="00000000" w:rsidP="000179ED">
            <w:pPr>
              <w:jc w:val="both"/>
              <w:rPr>
                <w:rFonts w:ascii="Arial Narrow" w:eastAsia="宋体" w:hAnsi="Arial Narrow" w:cs="Arial Unicode MS"/>
                <w:i/>
                <w:lang w:val="de-DE"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带</w:t>
            </w:r>
            <w:r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审核类型将提供其他申请表格</w:t>
            </w:r>
          </w:p>
        </w:tc>
        <w:tc>
          <w:tcPr>
            <w:tcW w:w="1440" w:type="dxa"/>
            <w:vAlign w:val="center"/>
          </w:tcPr>
          <w:p w14:paraId="7775F28B" w14:textId="77777777" w:rsidR="000179ED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="001E2C50"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proofErr w:type="spellStart"/>
            <w:r w:rsidR="001E2C50" w:rsidRPr="00045615">
              <w:rPr>
                <w:rFonts w:ascii="Arial Narrow" w:eastAsia="宋体" w:hAnsi="Arial Narrow" w:cs="Arial Unicode MS"/>
                <w:lang w:eastAsia="zh-CN"/>
              </w:rPr>
              <w:t>amfori</w:t>
            </w:r>
            <w:proofErr w:type="spell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BSCI</w:t>
            </w:r>
          </w:p>
        </w:tc>
        <w:tc>
          <w:tcPr>
            <w:tcW w:w="1440" w:type="dxa"/>
            <w:vAlign w:val="center"/>
          </w:tcPr>
          <w:p w14:paraId="02E6C8E5" w14:textId="77777777" w:rsidR="000179ED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WRAP</w:t>
            </w:r>
          </w:p>
        </w:tc>
        <w:tc>
          <w:tcPr>
            <w:tcW w:w="1800" w:type="dxa"/>
            <w:vAlign w:val="center"/>
          </w:tcPr>
          <w:p w14:paraId="6AB5992F" w14:textId="77777777" w:rsidR="000179ED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SMETA 2-Pillar</w:t>
            </w:r>
          </w:p>
        </w:tc>
        <w:tc>
          <w:tcPr>
            <w:tcW w:w="1800" w:type="dxa"/>
            <w:gridSpan w:val="3"/>
            <w:vAlign w:val="center"/>
          </w:tcPr>
          <w:p w14:paraId="53C28F6B" w14:textId="77777777" w:rsidR="000179ED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SMETA 4-Pillar                    </w:t>
            </w:r>
          </w:p>
        </w:tc>
        <w:tc>
          <w:tcPr>
            <w:tcW w:w="1530" w:type="dxa"/>
            <w:vAlign w:val="center"/>
          </w:tcPr>
          <w:p w14:paraId="6A04E990" w14:textId="77777777" w:rsidR="000179ED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SA 8000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</w:tc>
      </w:tr>
      <w:tr w:rsidR="009E4D3B" w:rsidRPr="00045615" w14:paraId="6BF8AFF3" w14:textId="77777777" w:rsidTr="0099291B">
        <w:trPr>
          <w:trHeight w:val="521"/>
        </w:trPr>
        <w:tc>
          <w:tcPr>
            <w:tcW w:w="1980" w:type="dxa"/>
            <w:vMerge/>
            <w:vAlign w:val="center"/>
          </w:tcPr>
          <w:p w14:paraId="4D1553CC" w14:textId="77777777" w:rsidR="009D298E" w:rsidRPr="00045615" w:rsidRDefault="009D298E" w:rsidP="000179ED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463C9DE3" w14:textId="77777777" w:rsidR="009D298E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CoC</w:t>
            </w:r>
          </w:p>
        </w:tc>
        <w:tc>
          <w:tcPr>
            <w:tcW w:w="3240" w:type="dxa"/>
            <w:gridSpan w:val="2"/>
            <w:vAlign w:val="center"/>
          </w:tcPr>
          <w:p w14:paraId="1E81F312" w14:textId="77777777" w:rsidR="009D298E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proofErr w:type="spellStart"/>
            <w:r w:rsidRPr="00045615">
              <w:rPr>
                <w:rFonts w:ascii="Arial Narrow" w:eastAsia="宋体" w:hAnsi="Arial Narrow" w:cs="Arial Unicode MS"/>
                <w:lang w:eastAsia="zh-CN"/>
              </w:rPr>
              <w:t>Sedex</w:t>
            </w:r>
            <w:proofErr w:type="spell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Virtual Assessment </w:t>
            </w:r>
            <w:r w:rsidRPr="00045615">
              <w:rPr>
                <w:rFonts w:ascii="Arial Narrow" w:eastAsia="宋体" w:hAnsi="Arial Narrow" w:cs="Arial Unicode MS"/>
                <w:sz w:val="18"/>
                <w:szCs w:val="18"/>
                <w:lang w:eastAsia="zh-CN"/>
              </w:rPr>
              <w:t>2-Pillar</w:t>
            </w:r>
          </w:p>
        </w:tc>
        <w:tc>
          <w:tcPr>
            <w:tcW w:w="3330" w:type="dxa"/>
            <w:gridSpan w:val="4"/>
            <w:vAlign w:val="center"/>
          </w:tcPr>
          <w:p w14:paraId="7A56B8B3" w14:textId="77777777" w:rsidR="009D298E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proofErr w:type="spellStart"/>
            <w:r w:rsidRPr="00045615">
              <w:rPr>
                <w:rFonts w:ascii="Arial Narrow" w:eastAsia="宋体" w:hAnsi="Arial Narrow" w:cs="Arial Unicode MS"/>
                <w:lang w:eastAsia="zh-CN"/>
              </w:rPr>
              <w:t>Sedex</w:t>
            </w:r>
            <w:proofErr w:type="spell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Virtual Assessment </w:t>
            </w:r>
            <w:r w:rsidRPr="00045615">
              <w:rPr>
                <w:rFonts w:ascii="Arial Narrow" w:eastAsia="宋体" w:hAnsi="Arial Narrow" w:cs="Arial Unicode MS"/>
                <w:sz w:val="18"/>
                <w:szCs w:val="18"/>
                <w:lang w:eastAsia="zh-CN"/>
              </w:rPr>
              <w:t>4-Pillar</w:t>
            </w:r>
          </w:p>
        </w:tc>
      </w:tr>
      <w:tr w:rsidR="009E4D3B" w:rsidRPr="00045615" w14:paraId="3A18BF9E" w14:textId="77777777" w:rsidTr="001808E2">
        <w:trPr>
          <w:trHeight w:val="476"/>
        </w:trPr>
        <w:tc>
          <w:tcPr>
            <w:tcW w:w="1980" w:type="dxa"/>
            <w:vMerge/>
            <w:vAlign w:val="center"/>
          </w:tcPr>
          <w:p w14:paraId="3E82E01C" w14:textId="77777777" w:rsidR="00B65318" w:rsidRPr="00045615" w:rsidRDefault="00B65318" w:rsidP="000179ED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3DDC5C20" w14:textId="77777777" w:rsidR="00B65318" w:rsidRPr="00045615" w:rsidRDefault="00000000" w:rsidP="000179ED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SLCP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49C71C2E" w14:textId="77777777" w:rsidR="00B65318" w:rsidRPr="00045615" w:rsidRDefault="00000000" w:rsidP="000179E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RBA VAP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14:paraId="7690E168" w14:textId="77777777" w:rsidR="00B65318" w:rsidRPr="00045615" w:rsidRDefault="00000000" w:rsidP="00714D07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RBA non-VAP</w:t>
            </w:r>
          </w:p>
        </w:tc>
        <w:tc>
          <w:tcPr>
            <w:tcW w:w="1461" w:type="dxa"/>
            <w:gridSpan w:val="2"/>
            <w:tcBorders>
              <w:right w:val="single" w:sz="4" w:space="0" w:color="auto"/>
            </w:tcBorders>
            <w:vAlign w:val="center"/>
          </w:tcPr>
          <w:p w14:paraId="2F2444AC" w14:textId="77777777" w:rsidR="00B65318" w:rsidRPr="00045615" w:rsidRDefault="00000000" w:rsidP="000179ED">
            <w:pPr>
              <w:rPr>
                <w:rFonts w:ascii="Arial Narrow" w:eastAsia="宋体" w:hAnsi="Arial Narrow" w:cs="Arial Unicode MS"/>
                <w:highlight w:val="yellow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RSCI</w:t>
            </w:r>
          </w:p>
        </w:tc>
        <w:tc>
          <w:tcPr>
            <w:tcW w:w="1869" w:type="dxa"/>
            <w:gridSpan w:val="2"/>
            <w:tcBorders>
              <w:left w:val="single" w:sz="4" w:space="0" w:color="auto"/>
            </w:tcBorders>
            <w:vAlign w:val="center"/>
          </w:tcPr>
          <w:p w14:paraId="1D6B57EC" w14:textId="77777777" w:rsidR="00B65318" w:rsidRPr="00045615" w:rsidRDefault="00000000" w:rsidP="00B65318">
            <w:pPr>
              <w:rPr>
                <w:rFonts w:ascii="Arial Narrow" w:eastAsia="宋体" w:hAnsi="Arial Narrow" w:cs="Arial Unicode MS"/>
                <w:highlight w:val="yellow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proofErr w:type="spellStart"/>
            <w:r w:rsidRPr="00045615">
              <w:rPr>
                <w:rFonts w:ascii="Arial Narrow" w:eastAsia="宋体" w:hAnsi="Arial Narrow" w:cs="Arial Unicode MS"/>
                <w:lang w:eastAsia="zh-CN"/>
              </w:rPr>
              <w:t>amfori</w:t>
            </w:r>
            <w:proofErr w:type="spell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QMI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</w:tc>
      </w:tr>
      <w:tr w:rsidR="009E4D3B" w:rsidRPr="00045615" w14:paraId="6A342185" w14:textId="77777777" w:rsidTr="009D298E">
        <w:trPr>
          <w:trHeight w:val="395"/>
        </w:trPr>
        <w:tc>
          <w:tcPr>
            <w:tcW w:w="1980" w:type="dxa"/>
            <w:vMerge/>
            <w:vAlign w:val="center"/>
          </w:tcPr>
          <w:p w14:paraId="627BE3CB" w14:textId="77777777" w:rsidR="009D298E" w:rsidRPr="00045615" w:rsidRDefault="009D298E" w:rsidP="009D298E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45DEC2F4" w14:textId="77777777" w:rsidR="009D298E" w:rsidRPr="00045615" w:rsidRDefault="00000000" w:rsidP="009D298E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C-TPAT</w:t>
            </w:r>
          </w:p>
        </w:tc>
        <w:tc>
          <w:tcPr>
            <w:tcW w:w="3240" w:type="dxa"/>
            <w:gridSpan w:val="2"/>
            <w:vAlign w:val="center"/>
          </w:tcPr>
          <w:p w14:paraId="0DE9ED2D" w14:textId="77777777" w:rsidR="009D298E" w:rsidRPr="00045615" w:rsidRDefault="00000000" w:rsidP="009D298E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Factory Audit / Technical Audit  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vAlign w:val="center"/>
          </w:tcPr>
          <w:p w14:paraId="623C855A" w14:textId="77777777" w:rsidR="009D298E" w:rsidRPr="00045615" w:rsidRDefault="00000000" w:rsidP="009D298E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proofErr w:type="spellStart"/>
            <w:r w:rsidRPr="00045615">
              <w:rPr>
                <w:rFonts w:ascii="Arial Narrow" w:eastAsia="宋体" w:hAnsi="Arial Narrow" w:cs="Arial Unicode MS"/>
                <w:lang w:eastAsia="zh-CN"/>
              </w:rPr>
              <w:t>Higg</w:t>
            </w:r>
            <w:proofErr w:type="spell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FEM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</w:tc>
        <w:tc>
          <w:tcPr>
            <w:tcW w:w="1875" w:type="dxa"/>
            <w:gridSpan w:val="3"/>
            <w:tcBorders>
              <w:left w:val="single" w:sz="4" w:space="0" w:color="auto"/>
            </w:tcBorders>
            <w:vAlign w:val="center"/>
          </w:tcPr>
          <w:p w14:paraId="46D4BBC4" w14:textId="77777777" w:rsidR="009D298E" w:rsidRPr="00045615" w:rsidRDefault="00000000" w:rsidP="009D298E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Other </w:t>
            </w:r>
            <w:r w:rsidRPr="00045615">
              <w:rPr>
                <w:rFonts w:ascii="Arial Narrow" w:eastAsia="宋体" w:hAnsi="Arial Narrow" w:cs="Arial Unicode MS"/>
                <w:lang w:eastAsia="zh-TW"/>
              </w:rPr>
              <w:t>__________</w:t>
            </w:r>
          </w:p>
        </w:tc>
      </w:tr>
      <w:tr w:rsidR="009E4D3B" w:rsidRPr="00045615" w14:paraId="4153321C" w14:textId="77777777" w:rsidTr="009A4EBD">
        <w:trPr>
          <w:trHeight w:val="539"/>
        </w:trPr>
        <w:tc>
          <w:tcPr>
            <w:tcW w:w="1980" w:type="dxa"/>
            <w:vAlign w:val="center"/>
          </w:tcPr>
          <w:p w14:paraId="6CF6EAEB" w14:textId="77777777" w:rsidR="009D298E" w:rsidRPr="00045615" w:rsidRDefault="00000000" w:rsidP="009D298E">
            <w:pPr>
              <w:jc w:val="both"/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Announcement type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579F2006" w14:textId="77777777" w:rsidR="00E178F9" w:rsidRPr="00045615" w:rsidRDefault="00000000" w:rsidP="009D298E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通知类型</w:t>
            </w:r>
          </w:p>
        </w:tc>
        <w:tc>
          <w:tcPr>
            <w:tcW w:w="8010" w:type="dxa"/>
            <w:gridSpan w:val="7"/>
            <w:vAlign w:val="center"/>
          </w:tcPr>
          <w:p w14:paraId="0E9C5A54" w14:textId="35F1FECA" w:rsidR="00E178F9" w:rsidRPr="00045615" w:rsidRDefault="007768E5" w:rsidP="00E178F9">
            <w:pPr>
              <w:rPr>
                <w:rFonts w:ascii="Arial Narrow" w:eastAsia="宋体" w:hAnsi="Arial Narrow" w:cs="Arial Unicode MS"/>
                <w:lang w:eastAsia="zh-CN"/>
              </w:rPr>
            </w:pPr>
            <w:r>
              <w:rPr>
                <w:rFonts w:ascii="Arial Narrow" w:eastAsia="宋体" w:hAnsi="Arial Narrow" w:cs="Arial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 Narrow" w:eastAsia="宋体" w:hAnsi="Arial Narrow" w:cs="Arial"/>
                <w:lang w:eastAsia="zh-CN"/>
              </w:rPr>
              <w:instrText xml:space="preserve"> FORMCHECKBOX </w:instrText>
            </w:r>
            <w:r w:rsidR="00000000">
              <w:rPr>
                <w:rFonts w:ascii="Arial Narrow" w:eastAsia="宋体" w:hAnsi="Arial Narrow" w:cs="Arial"/>
                <w:lang w:eastAsia="zh-CN"/>
              </w:rPr>
            </w:r>
            <w:r w:rsidR="00000000">
              <w:rPr>
                <w:rFonts w:ascii="Arial Narrow" w:eastAsia="宋体" w:hAnsi="Arial Narrow" w:cs="Arial"/>
                <w:lang w:eastAsia="zh-CN"/>
              </w:rPr>
              <w:fldChar w:fldCharType="separate"/>
            </w:r>
            <w:r>
              <w:rPr>
                <w:rFonts w:ascii="Arial Narrow" w:eastAsia="宋体" w:hAnsi="Arial Narrow" w:cs="Arial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Fully announced      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 w:rsidR="00000000">
              <w:rPr>
                <w:rFonts w:ascii="Arial Narrow" w:eastAsia="宋体" w:hAnsi="Arial Narrow" w:cs="Arial Unicode MS"/>
                <w:lang w:eastAsia="zh-CN"/>
              </w:rPr>
            </w:r>
            <w:r w:rsidR="00000000"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Semi-announced      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 w:rsidR="00000000">
              <w:rPr>
                <w:rFonts w:ascii="Arial Narrow" w:eastAsia="宋体" w:hAnsi="Arial Narrow" w:cs="Arial Unicode MS"/>
                <w:lang w:eastAsia="zh-CN"/>
              </w:rPr>
            </w:r>
            <w:r w:rsidR="00000000"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Unannounced</w:t>
            </w:r>
          </w:p>
          <w:p w14:paraId="1F41FB52" w14:textId="77777777" w:rsidR="009D298E" w:rsidRPr="00045615" w:rsidRDefault="00000000" w:rsidP="00E178F9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   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完全通知型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                 </w:t>
            </w:r>
            <w:proofErr w:type="gramStart"/>
            <w:r w:rsidRPr="00045615">
              <w:rPr>
                <w:rFonts w:ascii="Arial Narrow" w:eastAsia="宋体" w:hAnsi="Arial Narrow" w:cs="Arial Unicode MS"/>
                <w:lang w:eastAsia="zh-CN"/>
              </w:rPr>
              <w:t>半通知型</w:t>
            </w:r>
            <w:proofErr w:type="gram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                   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完全不通知型</w:t>
            </w:r>
          </w:p>
        </w:tc>
      </w:tr>
      <w:tr w:rsidR="009E4D3B" w:rsidRPr="00045615" w14:paraId="7B8C6D24" w14:textId="77777777" w:rsidTr="009A4EBD">
        <w:trPr>
          <w:trHeight w:val="432"/>
        </w:trPr>
        <w:tc>
          <w:tcPr>
            <w:tcW w:w="3420" w:type="dxa"/>
            <w:gridSpan w:val="2"/>
            <w:vMerge w:val="restart"/>
            <w:vAlign w:val="center"/>
          </w:tcPr>
          <w:p w14:paraId="2FB6344A" w14:textId="77777777" w:rsidR="00E178F9" w:rsidRPr="00045615" w:rsidRDefault="00000000" w:rsidP="00E178F9">
            <w:pPr>
              <w:jc w:val="both"/>
              <w:rPr>
                <w:rFonts w:ascii="Arial Narrow" w:eastAsia="宋体" w:hAnsi="Arial Narrow" w:cs="Arial Unicode MS"/>
                <w:b/>
                <w:bCs/>
                <w:color w:val="FF0000"/>
                <w:lang w:eastAsia="zh-TW"/>
              </w:rPr>
            </w:pPr>
            <w:r w:rsidRPr="00045615">
              <w:rPr>
                <w:rFonts w:ascii="Arial Narrow" w:eastAsia="宋体" w:hAnsi="Arial Narrow" w:cs="Arial Unicode MS"/>
                <w:lang w:eastAsia="zh-TW"/>
              </w:rPr>
              <w:t>Audit type</w:t>
            </w:r>
            <w:r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TW"/>
              </w:rPr>
              <w:t>*</w:t>
            </w:r>
          </w:p>
          <w:p w14:paraId="7C00C5BC" w14:textId="77777777" w:rsidR="00E178F9" w:rsidRPr="00045615" w:rsidRDefault="00000000" w:rsidP="00E178F9">
            <w:pPr>
              <w:jc w:val="both"/>
              <w:rPr>
                <w:rFonts w:ascii="Arial Narrow" w:eastAsia="宋体" w:hAnsi="Arial Narrow" w:cs="Arial Unicode MS"/>
                <w:lang w:eastAsia="zh-TW"/>
              </w:rPr>
            </w:pP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审核类型</w:t>
            </w:r>
          </w:p>
        </w:tc>
        <w:bookmarkStart w:id="2" w:name="AuditType_Ini"/>
        <w:tc>
          <w:tcPr>
            <w:tcW w:w="6570" w:type="dxa"/>
            <w:gridSpan w:val="6"/>
            <w:vAlign w:val="center"/>
          </w:tcPr>
          <w:p w14:paraId="44AEA8BE" w14:textId="77777777" w:rsidR="00E178F9" w:rsidRPr="00045615" w:rsidRDefault="00000000" w:rsidP="00E178F9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AuditType_Ini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bookmarkEnd w:id="2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Initial audit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初次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审核</w:t>
            </w:r>
          </w:p>
        </w:tc>
      </w:tr>
      <w:tr w:rsidR="009E4D3B" w:rsidRPr="00045615" w14:paraId="267381F1" w14:textId="77777777" w:rsidTr="009A4EBD">
        <w:trPr>
          <w:trHeight w:val="432"/>
        </w:trPr>
        <w:tc>
          <w:tcPr>
            <w:tcW w:w="3420" w:type="dxa"/>
            <w:gridSpan w:val="2"/>
            <w:vMerge/>
            <w:vAlign w:val="center"/>
          </w:tcPr>
          <w:p w14:paraId="55440267" w14:textId="77777777" w:rsidR="00E178F9" w:rsidRPr="00045615" w:rsidRDefault="00E178F9" w:rsidP="00E178F9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bookmarkStart w:id="3" w:name="AuditType_Flw"/>
        <w:tc>
          <w:tcPr>
            <w:tcW w:w="6570" w:type="dxa"/>
            <w:gridSpan w:val="6"/>
            <w:vAlign w:val="center"/>
          </w:tcPr>
          <w:p w14:paraId="2D1CFADE" w14:textId="77777777" w:rsidR="00E178F9" w:rsidRPr="00045615" w:rsidRDefault="00000000" w:rsidP="00E178F9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AuditType_Flw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bookmarkEnd w:id="3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Follow-up audit; 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跟进审核</w:t>
            </w:r>
          </w:p>
          <w:p w14:paraId="4BD0DB22" w14:textId="77777777" w:rsidR="00E178F9" w:rsidRPr="00045615" w:rsidRDefault="00000000" w:rsidP="00E178F9">
            <w:pPr>
              <w:rPr>
                <w:rFonts w:ascii="Arial Narrow" w:eastAsia="宋体" w:hAnsi="Arial Narrow" w:cs="Arial Unicode MS"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Last Audit Date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上一次审核日期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: </w:t>
            </w:r>
            <w:r w:rsidRPr="00045615">
              <w:rPr>
                <w:rFonts w:ascii="Arial Narrow" w:eastAsia="宋体" w:hAnsi="Arial Narrow" w:cs="Arial Unicode MS"/>
                <w:u w:val="single"/>
                <w:lang w:eastAsia="zh-TW"/>
              </w:rPr>
              <w:t>_____________</w:t>
            </w:r>
          </w:p>
        </w:tc>
      </w:tr>
      <w:tr w:rsidR="009E4D3B" w:rsidRPr="00045615" w14:paraId="1683E88B" w14:textId="77777777" w:rsidTr="009A4EBD">
        <w:trPr>
          <w:trHeight w:val="432"/>
        </w:trPr>
        <w:tc>
          <w:tcPr>
            <w:tcW w:w="3420" w:type="dxa"/>
            <w:gridSpan w:val="2"/>
            <w:vMerge/>
            <w:vAlign w:val="center"/>
          </w:tcPr>
          <w:p w14:paraId="384CC52E" w14:textId="77777777" w:rsidR="00E178F9" w:rsidRPr="00045615" w:rsidRDefault="00E178F9" w:rsidP="00E178F9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bookmarkStart w:id="4" w:name="OLE_LINK1"/>
        <w:bookmarkStart w:id="5" w:name="OLE_LINK2"/>
        <w:tc>
          <w:tcPr>
            <w:tcW w:w="6570" w:type="dxa"/>
            <w:gridSpan w:val="6"/>
            <w:vAlign w:val="center"/>
          </w:tcPr>
          <w:p w14:paraId="74354C40" w14:textId="77777777" w:rsidR="00E178F9" w:rsidRPr="00045615" w:rsidRDefault="00000000" w:rsidP="00E178F9">
            <w:pPr>
              <w:rPr>
                <w:rFonts w:ascii="Arial Narrow" w:eastAsia="宋体" w:hAnsi="Arial Narrow" w:cs="宋体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AuditType_Ann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bookmarkEnd w:id="4"/>
            <w:bookmarkEnd w:id="5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Annual audit;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年度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审核</w:t>
            </w:r>
            <w:bookmarkStart w:id="6" w:name="OLE_LINK3"/>
            <w:bookmarkStart w:id="7" w:name="OLE_LINK4"/>
          </w:p>
          <w:p w14:paraId="3BBB2B96" w14:textId="77777777" w:rsidR="00E178F9" w:rsidRPr="00045615" w:rsidRDefault="00000000" w:rsidP="00E178F9">
            <w:pPr>
              <w:rPr>
                <w:rFonts w:ascii="Arial Narrow" w:eastAsia="宋体" w:hAnsi="Arial Narrow" w:cs="Arial Unicode MS"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lastRenderedPageBreak/>
              <w:t>Last Audit Date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上一次审核日期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: </w:t>
            </w:r>
            <w:r w:rsidRPr="00045615">
              <w:rPr>
                <w:rFonts w:ascii="Arial Narrow" w:eastAsia="宋体" w:hAnsi="Arial Narrow" w:cs="Arial Unicode MS"/>
                <w:u w:val="single"/>
                <w:lang w:eastAsia="zh-TW"/>
              </w:rPr>
              <w:t>_____________</w:t>
            </w:r>
            <w:bookmarkEnd w:id="6"/>
            <w:bookmarkEnd w:id="7"/>
          </w:p>
        </w:tc>
      </w:tr>
      <w:tr w:rsidR="009E4D3B" w:rsidRPr="00045615" w14:paraId="6B9C04F4" w14:textId="77777777" w:rsidTr="009A4EBD">
        <w:trPr>
          <w:trHeight w:val="431"/>
        </w:trPr>
        <w:tc>
          <w:tcPr>
            <w:tcW w:w="3420" w:type="dxa"/>
            <w:gridSpan w:val="2"/>
            <w:vAlign w:val="center"/>
          </w:tcPr>
          <w:p w14:paraId="5D7CE82C" w14:textId="77777777" w:rsidR="00E178F9" w:rsidRPr="00045615" w:rsidRDefault="00000000" w:rsidP="00E178F9">
            <w:pPr>
              <w:jc w:val="both"/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lastRenderedPageBreak/>
              <w:t xml:space="preserve">Preferred Audit Date /Audit Window 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1BE3CB5C" w14:textId="77777777" w:rsidR="00E178F9" w:rsidRPr="00045615" w:rsidRDefault="00000000" w:rsidP="00E178F9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期望审核日期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/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审核通知区间</w:t>
            </w:r>
          </w:p>
        </w:tc>
        <w:tc>
          <w:tcPr>
            <w:tcW w:w="6570" w:type="dxa"/>
            <w:gridSpan w:val="6"/>
            <w:vAlign w:val="center"/>
          </w:tcPr>
          <w:p w14:paraId="0CFD4711" w14:textId="77777777" w:rsidR="00E178F9" w:rsidRPr="00045615" w:rsidRDefault="00000000" w:rsidP="00E178F9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</w:tr>
      <w:tr w:rsidR="009E4D3B" w:rsidRPr="00045615" w14:paraId="782F15EC" w14:textId="77777777" w:rsidTr="009A4EBD">
        <w:trPr>
          <w:trHeight w:val="431"/>
        </w:trPr>
        <w:tc>
          <w:tcPr>
            <w:tcW w:w="3420" w:type="dxa"/>
            <w:gridSpan w:val="2"/>
            <w:vAlign w:val="center"/>
          </w:tcPr>
          <w:p w14:paraId="5B77042B" w14:textId="77777777" w:rsidR="00E178F9" w:rsidRPr="00045615" w:rsidRDefault="00000000" w:rsidP="00E178F9">
            <w:pPr>
              <w:jc w:val="both"/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>Unavailable Dates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7FE7C573" w14:textId="77777777" w:rsidR="00E178F9" w:rsidRPr="00045615" w:rsidRDefault="00000000" w:rsidP="00E178F9">
            <w:pPr>
              <w:jc w:val="both"/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不方便审核日期</w:t>
            </w:r>
          </w:p>
        </w:tc>
        <w:tc>
          <w:tcPr>
            <w:tcW w:w="6570" w:type="dxa"/>
            <w:gridSpan w:val="6"/>
            <w:vAlign w:val="center"/>
          </w:tcPr>
          <w:p w14:paraId="798ED931" w14:textId="77777777" w:rsidR="00E178F9" w:rsidRPr="00045615" w:rsidRDefault="00E178F9" w:rsidP="00E178F9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</w:tr>
    </w:tbl>
    <w:p w14:paraId="4168F8F1" w14:textId="77777777" w:rsidR="00AB39FC" w:rsidRPr="00045615" w:rsidRDefault="00AB39FC" w:rsidP="00E4555F">
      <w:pPr>
        <w:rPr>
          <w:rFonts w:ascii="Arial Narrow" w:eastAsia="宋体" w:hAnsi="Arial Narrow"/>
          <w:lang w:eastAsia="zh-HK"/>
        </w:rPr>
      </w:pPr>
    </w:p>
    <w:p w14:paraId="73231947" w14:textId="77777777" w:rsidR="00FE3975" w:rsidRPr="00F321B9" w:rsidRDefault="00000000" w:rsidP="003E3F08">
      <w:pPr>
        <w:pStyle w:val="Heading2"/>
        <w:ind w:left="98"/>
        <w:rPr>
          <w:rFonts w:ascii="Arial Narrow" w:eastAsia="宋体" w:hAnsi="Arial Narrow" w:cs="Arial Unicode MS"/>
          <w:b/>
          <w:highlight w:val="yellow"/>
          <w:lang w:eastAsia="zh-CN"/>
        </w:rPr>
      </w:pPr>
      <w:r w:rsidRPr="00F321B9">
        <w:rPr>
          <w:rFonts w:ascii="Arial Narrow" w:eastAsia="宋体" w:hAnsi="Arial Narrow" w:cs="Arial Unicode MS"/>
          <w:b/>
          <w:highlight w:val="yellow"/>
        </w:rPr>
        <w:t xml:space="preserve">Auditee </w:t>
      </w:r>
      <w:r w:rsidR="00E1099B" w:rsidRPr="00F321B9">
        <w:rPr>
          <w:rFonts w:ascii="Arial Narrow" w:eastAsia="宋体" w:hAnsi="Arial Narrow" w:cs="Arial Unicode MS"/>
          <w:b/>
          <w:highlight w:val="yellow"/>
        </w:rPr>
        <w:t xml:space="preserve">Details </w:t>
      </w:r>
      <w:r w:rsidRPr="00F321B9">
        <w:rPr>
          <w:rFonts w:ascii="Arial Narrow" w:eastAsia="宋体" w:hAnsi="Arial Narrow" w:cs="Arial Unicode MS"/>
          <w:b/>
          <w:highlight w:val="yellow"/>
        </w:rPr>
        <w:t>(</w:t>
      </w:r>
      <w:r w:rsidR="00E1099B" w:rsidRPr="00F321B9">
        <w:rPr>
          <w:rFonts w:ascii="Arial Narrow" w:eastAsia="宋体" w:hAnsi="Arial Narrow" w:cs="Arial Unicode MS"/>
          <w:b/>
          <w:highlight w:val="yellow"/>
        </w:rPr>
        <w:t>Factory to Be Audited</w:t>
      </w:r>
      <w:r w:rsidRPr="00F321B9">
        <w:rPr>
          <w:rFonts w:ascii="Arial Narrow" w:eastAsia="宋体" w:hAnsi="Arial Narrow" w:cs="Arial Unicode MS"/>
          <w:b/>
          <w:highlight w:val="yellow"/>
        </w:rPr>
        <w:t>)</w:t>
      </w:r>
    </w:p>
    <w:p w14:paraId="248DAFEE" w14:textId="77777777" w:rsidR="00AD4286" w:rsidRPr="00045615" w:rsidRDefault="00000000" w:rsidP="00D54797">
      <w:pPr>
        <w:ind w:left="98"/>
        <w:rPr>
          <w:rFonts w:ascii="Arial Narrow" w:eastAsia="宋体" w:hAnsi="Arial Narrow" w:cs="宋体"/>
          <w:b/>
          <w:lang w:val="de-DE" w:eastAsia="zh-CN"/>
        </w:rPr>
      </w:pPr>
      <w:r w:rsidRPr="00F321B9">
        <w:rPr>
          <w:rFonts w:ascii="Arial Narrow" w:eastAsia="宋体" w:hAnsi="Arial Narrow" w:cs="宋体"/>
          <w:b/>
          <w:highlight w:val="yellow"/>
          <w:lang w:val="de-DE" w:eastAsia="zh-CN"/>
        </w:rPr>
        <w:t>被审核工厂信息</w:t>
      </w:r>
    </w:p>
    <w:tbl>
      <w:tblPr>
        <w:tblW w:w="971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1158"/>
        <w:gridCol w:w="632"/>
        <w:gridCol w:w="270"/>
        <w:gridCol w:w="84"/>
        <w:gridCol w:w="1258"/>
        <w:gridCol w:w="7"/>
        <w:gridCol w:w="799"/>
        <w:gridCol w:w="283"/>
        <w:gridCol w:w="163"/>
        <w:gridCol w:w="460"/>
        <w:gridCol w:w="90"/>
        <w:gridCol w:w="279"/>
        <w:gridCol w:w="615"/>
        <w:gridCol w:w="356"/>
        <w:gridCol w:w="111"/>
        <w:gridCol w:w="256"/>
        <w:gridCol w:w="448"/>
        <w:gridCol w:w="306"/>
        <w:gridCol w:w="1240"/>
        <w:gridCol w:w="70"/>
        <w:gridCol w:w="830"/>
      </w:tblGrid>
      <w:tr w:rsidR="009E4D3B" w:rsidRPr="00045615" w14:paraId="6969C4A3" w14:textId="77777777" w:rsidTr="00D53645">
        <w:trPr>
          <w:trHeight w:val="470"/>
        </w:trPr>
        <w:tc>
          <w:tcPr>
            <w:tcW w:w="3402" w:type="dxa"/>
            <w:gridSpan w:val="5"/>
          </w:tcPr>
          <w:p w14:paraId="6AA3101B" w14:textId="77777777" w:rsidR="006B25FB" w:rsidRPr="00045615" w:rsidRDefault="00000000" w:rsidP="00AB7699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Factory </w:t>
            </w:r>
            <w:r w:rsidR="00F4448A" w:rsidRPr="00045615">
              <w:rPr>
                <w:rFonts w:ascii="Arial Narrow" w:eastAsia="宋体" w:hAnsi="Arial Narrow" w:cs="Arial Unicode MS"/>
              </w:rPr>
              <w:t>N</w:t>
            </w:r>
            <w:r w:rsidRPr="00045615">
              <w:rPr>
                <w:rFonts w:ascii="Arial Narrow" w:eastAsia="宋体" w:hAnsi="Arial Narrow" w:cs="Arial Unicode MS"/>
              </w:rPr>
              <w:t>ame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</w:rPr>
              <w:t>*</w:t>
            </w:r>
          </w:p>
          <w:p w14:paraId="0CADC310" w14:textId="77777777" w:rsidR="00C6426B" w:rsidRPr="00045615" w:rsidRDefault="00000000" w:rsidP="00AB7699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lang w:eastAsia="zh-CN"/>
              </w:rPr>
              <w:t>工厂名称</w:t>
            </w:r>
            <w:r w:rsidRPr="00045615">
              <w:rPr>
                <w:rFonts w:ascii="Arial Narrow" w:eastAsia="宋体" w:hAnsi="Arial Narrow" w:cs="Arial"/>
                <w:sz w:val="18"/>
                <w:szCs w:val="18"/>
                <w:lang w:eastAsia="zh-CN"/>
              </w:rPr>
              <w:t>（中、英文）</w:t>
            </w:r>
          </w:p>
        </w:tc>
        <w:tc>
          <w:tcPr>
            <w:tcW w:w="6313" w:type="dxa"/>
            <w:gridSpan w:val="16"/>
            <w:vAlign w:val="center"/>
          </w:tcPr>
          <w:p w14:paraId="0120FBD5" w14:textId="77777777" w:rsidR="006B25FB" w:rsidRPr="00DC20AC" w:rsidRDefault="006B25FB" w:rsidP="00723ADD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2B364A61" w14:textId="77777777" w:rsidTr="00D53645">
        <w:trPr>
          <w:trHeight w:val="470"/>
        </w:trPr>
        <w:tc>
          <w:tcPr>
            <w:tcW w:w="3402" w:type="dxa"/>
            <w:gridSpan w:val="5"/>
          </w:tcPr>
          <w:p w14:paraId="19A98C24" w14:textId="77777777" w:rsidR="006B25FB" w:rsidRPr="00045615" w:rsidRDefault="00000000" w:rsidP="00AB7699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Address</w:t>
            </w:r>
            <w:r w:rsidR="0031784D" w:rsidRPr="00045615">
              <w:rPr>
                <w:rFonts w:ascii="Arial Narrow" w:eastAsia="宋体" w:hAnsi="Arial Narrow" w:cs="Arial Unicode MS"/>
                <w:lang w:eastAsia="zh-CN"/>
              </w:rPr>
              <w:t xml:space="preserve"> (</w:t>
            </w:r>
            <w:r w:rsidR="006E34B4" w:rsidRPr="00045615">
              <w:rPr>
                <w:rFonts w:ascii="Arial Narrow" w:eastAsia="宋体" w:hAnsi="Arial Narrow" w:cs="Arial Unicode MS"/>
                <w:lang w:eastAsia="zh-CN"/>
              </w:rPr>
              <w:t>l</w:t>
            </w:r>
            <w:r w:rsidR="0031784D" w:rsidRPr="00045615">
              <w:rPr>
                <w:rFonts w:ascii="Arial Narrow" w:eastAsia="宋体" w:hAnsi="Arial Narrow" w:cs="Arial Unicode MS"/>
                <w:lang w:eastAsia="zh-CN"/>
              </w:rPr>
              <w:t xml:space="preserve">egal </w:t>
            </w:r>
            <w:r w:rsidR="006E34B4" w:rsidRPr="00045615">
              <w:rPr>
                <w:rFonts w:ascii="Arial Narrow" w:eastAsia="宋体" w:hAnsi="Arial Narrow" w:cs="Arial Unicode MS"/>
                <w:lang w:eastAsia="zh-CN"/>
              </w:rPr>
              <w:t>s</w:t>
            </w:r>
            <w:r w:rsidR="0031784D" w:rsidRPr="00045615">
              <w:rPr>
                <w:rFonts w:ascii="Arial Narrow" w:eastAsia="宋体" w:hAnsi="Arial Narrow" w:cs="Arial Unicode MS"/>
                <w:lang w:eastAsia="zh-CN"/>
              </w:rPr>
              <w:t xml:space="preserve">ite address </w:t>
            </w:r>
            <w:r w:rsidR="00AC255E" w:rsidRPr="00045615">
              <w:rPr>
                <w:rFonts w:ascii="Arial Narrow" w:eastAsia="宋体" w:hAnsi="Arial Narrow" w:cs="Arial Unicode MS"/>
                <w:lang w:eastAsia="zh-CN"/>
              </w:rPr>
              <w:t xml:space="preserve">on business </w:t>
            </w:r>
            <w:proofErr w:type="gramStart"/>
            <w:r w:rsidR="00AC255E" w:rsidRPr="00045615">
              <w:rPr>
                <w:rFonts w:ascii="Arial Narrow" w:eastAsia="宋体" w:hAnsi="Arial Narrow" w:cs="Arial Unicode MS"/>
                <w:lang w:eastAsia="zh-CN"/>
              </w:rPr>
              <w:t>license</w:t>
            </w:r>
            <w:r w:rsidR="0031784D" w:rsidRPr="00045615">
              <w:rPr>
                <w:rFonts w:ascii="Arial Narrow" w:eastAsia="宋体" w:hAnsi="Arial Narrow" w:cs="Arial Unicode MS"/>
                <w:lang w:eastAsia="zh-CN"/>
              </w:rPr>
              <w:t>)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  <w:proofErr w:type="gramEnd"/>
            <w:r w:rsidR="00D57C4B" w:rsidRPr="00045615">
              <w:rPr>
                <w:rFonts w:ascii="Arial Narrow" w:eastAsia="宋体" w:hAnsi="Arial Narrow" w:cs="Arial Unicode MS"/>
                <w:lang w:eastAsia="zh-CN"/>
              </w:rPr>
              <w:t xml:space="preserve"> &amp; Postcode</w:t>
            </w:r>
          </w:p>
          <w:p w14:paraId="187207BD" w14:textId="77777777" w:rsidR="00E178F9" w:rsidRPr="00045615" w:rsidRDefault="00000000" w:rsidP="00AB7699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lang w:eastAsia="zh-CN"/>
              </w:rPr>
              <w:t>营业执照上的注册地址及邮编</w:t>
            </w:r>
          </w:p>
        </w:tc>
        <w:tc>
          <w:tcPr>
            <w:tcW w:w="6313" w:type="dxa"/>
            <w:gridSpan w:val="16"/>
            <w:vAlign w:val="center"/>
          </w:tcPr>
          <w:p w14:paraId="699F9C26" w14:textId="77777777" w:rsidR="006B25FB" w:rsidRPr="00DC20AC" w:rsidRDefault="00000000" w:rsidP="00A56A89">
            <w:pPr>
              <w:rPr>
                <w:rFonts w:ascii="Arial Narrow" w:eastAsia="宋体" w:hAnsi="Arial Narrow" w:cs="Arial Unicode MS"/>
                <w:color w:val="FF0000"/>
                <w:lang w:eastAsia="zh-CN"/>
              </w:rPr>
            </w:pPr>
            <w:r w:rsidRPr="00DC20AC">
              <w:rPr>
                <w:rFonts w:ascii="Arial Narrow" w:eastAsia="宋体" w:hAnsi="Arial Narrow" w:cs="Arial Unicode MS"/>
                <w:color w:val="FF0000"/>
                <w:lang w:eastAsia="zh-CN"/>
              </w:rPr>
              <w:fldChar w:fldCharType="begin"/>
            </w:r>
            <w:r w:rsidRPr="00DC20AC">
              <w:rPr>
                <w:rFonts w:ascii="Arial Narrow" w:eastAsia="宋体" w:hAnsi="Arial Narrow" w:cs="Arial Unicode MS"/>
                <w:color w:val="FF0000"/>
                <w:lang w:eastAsia="zh-CN"/>
              </w:rPr>
              <w:instrText xml:space="preserve"> FILLIN  Address  \* MERGEFORMAT </w:instrText>
            </w:r>
            <w:r w:rsidRPr="00DC20AC">
              <w:rPr>
                <w:rFonts w:ascii="Arial Narrow" w:eastAsia="宋体" w:hAnsi="Arial Narrow" w:cs="Arial Unicode MS"/>
                <w:color w:val="FF0000"/>
                <w:lang w:eastAsia="zh-CN"/>
              </w:rPr>
              <w:fldChar w:fldCharType="separate"/>
            </w:r>
            <w:r w:rsidRPr="00DC20AC">
              <w:rPr>
                <w:rFonts w:ascii="Arial Narrow" w:eastAsia="宋体" w:hAnsi="Arial Narrow" w:cs="Arial Unicode MS"/>
                <w:color w:val="FF0000"/>
                <w:lang w:eastAsia="zh-CN"/>
              </w:rPr>
              <w:fldChar w:fldCharType="end"/>
            </w:r>
          </w:p>
        </w:tc>
      </w:tr>
      <w:tr w:rsidR="009E4D3B" w:rsidRPr="00045615" w14:paraId="702D71A7" w14:textId="77777777" w:rsidTr="00D53645">
        <w:trPr>
          <w:trHeight w:val="470"/>
        </w:trPr>
        <w:tc>
          <w:tcPr>
            <w:tcW w:w="3402" w:type="dxa"/>
            <w:gridSpan w:val="5"/>
          </w:tcPr>
          <w:p w14:paraId="5CD02648" w14:textId="77777777" w:rsidR="00AC255E" w:rsidRPr="00045615" w:rsidRDefault="00000000" w:rsidP="0031784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Actual operation </w:t>
            </w:r>
            <w:r w:rsidR="006E34B4" w:rsidRPr="00045615">
              <w:rPr>
                <w:rFonts w:ascii="Arial Narrow" w:eastAsia="宋体" w:hAnsi="Arial Narrow" w:cs="Arial Unicode MS"/>
                <w:lang w:eastAsia="zh-CN"/>
              </w:rPr>
              <w:t>a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ddress (if different with </w:t>
            </w:r>
            <w:r w:rsidR="006E34B4" w:rsidRPr="00045615">
              <w:rPr>
                <w:rFonts w:ascii="Arial Narrow" w:eastAsia="宋体" w:hAnsi="Arial Narrow" w:cs="Arial Unicode MS"/>
                <w:lang w:eastAsia="zh-CN"/>
              </w:rPr>
              <w:t>l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egal </w:t>
            </w:r>
            <w:r w:rsidR="006E34B4" w:rsidRPr="00045615">
              <w:rPr>
                <w:rFonts w:ascii="Arial Narrow" w:eastAsia="宋体" w:hAnsi="Arial Narrow" w:cs="Arial Unicode MS"/>
                <w:lang w:eastAsia="zh-CN"/>
              </w:rPr>
              <w:t>s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ite </w:t>
            </w:r>
            <w:r w:rsidR="006E34B4" w:rsidRPr="00045615">
              <w:rPr>
                <w:rFonts w:ascii="Arial Narrow" w:eastAsia="宋体" w:hAnsi="Arial Narrow" w:cs="Arial Unicode MS"/>
                <w:lang w:eastAsia="zh-CN"/>
              </w:rPr>
              <w:t xml:space="preserve">address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on business </w:t>
            </w:r>
            <w:proofErr w:type="gramStart"/>
            <w:r w:rsidRPr="00045615">
              <w:rPr>
                <w:rFonts w:ascii="Arial Narrow" w:eastAsia="宋体" w:hAnsi="Arial Narrow" w:cs="Arial Unicode MS"/>
                <w:lang w:eastAsia="zh-CN"/>
              </w:rPr>
              <w:t>license)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  <w:proofErr w:type="gramEnd"/>
            <w:r w:rsidR="00D57C4B" w:rsidRPr="00045615">
              <w:rPr>
                <w:rFonts w:ascii="Arial Narrow" w:eastAsia="宋体" w:hAnsi="Arial Narrow" w:cs="Arial Unicode MS"/>
                <w:lang w:eastAsia="zh-CN"/>
              </w:rPr>
              <w:t xml:space="preserve"> &amp; Postcode</w:t>
            </w:r>
          </w:p>
          <w:p w14:paraId="38597717" w14:textId="77777777" w:rsidR="00E178F9" w:rsidRPr="00045615" w:rsidRDefault="00000000" w:rsidP="0031784D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lang w:eastAsia="zh-CN"/>
              </w:rPr>
              <w:t>实际经营地址及邮编（如跟营业执照注册地址不同）</w:t>
            </w:r>
          </w:p>
        </w:tc>
        <w:tc>
          <w:tcPr>
            <w:tcW w:w="6313" w:type="dxa"/>
            <w:gridSpan w:val="16"/>
            <w:vAlign w:val="center"/>
          </w:tcPr>
          <w:p w14:paraId="5B3A8C83" w14:textId="77777777" w:rsidR="00AC255E" w:rsidRPr="00DC20AC" w:rsidRDefault="00AC255E" w:rsidP="00A56A89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</w:tr>
      <w:tr w:rsidR="009E4D3B" w:rsidRPr="00045615" w14:paraId="782C64A6" w14:textId="77777777" w:rsidTr="00D53645">
        <w:trPr>
          <w:trHeight w:val="470"/>
        </w:trPr>
        <w:tc>
          <w:tcPr>
            <w:tcW w:w="3402" w:type="dxa"/>
            <w:gridSpan w:val="5"/>
          </w:tcPr>
          <w:p w14:paraId="1A6DFB5F" w14:textId="77777777" w:rsidR="00E8609E" w:rsidRPr="00045615" w:rsidRDefault="00000000" w:rsidP="0031784D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val="de-DE" w:eastAsia="zh-CN"/>
              </w:rPr>
              <w:t>Factory GPS position</w:t>
            </w:r>
            <w:r w:rsidR="003A1E34" w:rsidRPr="00045615">
              <w:rPr>
                <w:rFonts w:ascii="Arial Narrow" w:eastAsia="宋体" w:hAnsi="Arial Narrow" w:cs="Arial Unicode MS"/>
                <w:lang w:val="de-DE" w:eastAsia="zh-CN"/>
              </w:rPr>
              <w:t xml:space="preserve"> &amp; Website</w:t>
            </w:r>
          </w:p>
          <w:p w14:paraId="08512DFA" w14:textId="77777777" w:rsidR="00E178F9" w:rsidRPr="00045615" w:rsidRDefault="00000000" w:rsidP="0031784D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lang w:eastAsia="zh-CN"/>
              </w:rPr>
              <w:t>工厂</w:t>
            </w:r>
            <w:r w:rsidRPr="00045615">
              <w:rPr>
                <w:rFonts w:ascii="Arial Narrow" w:eastAsia="宋体" w:hAnsi="Arial Narrow" w:cs="Arial"/>
                <w:sz w:val="18"/>
                <w:lang w:eastAsia="zh-CN"/>
              </w:rPr>
              <w:t>GPS</w:t>
            </w:r>
            <w:r w:rsidRPr="00045615">
              <w:rPr>
                <w:rFonts w:ascii="Arial Narrow" w:eastAsia="宋体" w:hAnsi="Arial Narrow" w:cs="Arial"/>
                <w:sz w:val="18"/>
                <w:lang w:eastAsia="zh-CN"/>
              </w:rPr>
              <w:t>位置及工厂网址</w:t>
            </w:r>
          </w:p>
        </w:tc>
        <w:tc>
          <w:tcPr>
            <w:tcW w:w="6313" w:type="dxa"/>
            <w:gridSpan w:val="16"/>
            <w:vAlign w:val="center"/>
          </w:tcPr>
          <w:p w14:paraId="2D5D87B8" w14:textId="77777777" w:rsidR="00E8609E" w:rsidRPr="00045615" w:rsidRDefault="00E8609E" w:rsidP="00A56A89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</w:tr>
      <w:tr w:rsidR="009E4D3B" w:rsidRPr="00045615" w14:paraId="38E6E3C8" w14:textId="77777777" w:rsidTr="00D53645">
        <w:trPr>
          <w:trHeight w:val="800"/>
        </w:trPr>
        <w:tc>
          <w:tcPr>
            <w:tcW w:w="3402" w:type="dxa"/>
            <w:gridSpan w:val="5"/>
            <w:tcBorders>
              <w:bottom w:val="single" w:sz="4" w:space="0" w:color="auto"/>
            </w:tcBorders>
          </w:tcPr>
          <w:p w14:paraId="5A1E2718" w14:textId="77777777" w:rsidR="0031784D" w:rsidRPr="00045615" w:rsidRDefault="00000000" w:rsidP="0031784D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val="de-DE" w:eastAsia="zh-CN"/>
              </w:rPr>
              <w:t xml:space="preserve">Type of </w:t>
            </w:r>
            <w:r w:rsidR="006E34B4" w:rsidRPr="00045615">
              <w:rPr>
                <w:rFonts w:ascii="Arial Narrow" w:eastAsia="宋体" w:hAnsi="Arial Narrow" w:cs="Arial Unicode MS"/>
                <w:lang w:val="de-DE" w:eastAsia="zh-CN"/>
              </w:rPr>
              <w:t>l</w:t>
            </w:r>
            <w:r w:rsidR="00417133" w:rsidRPr="00045615">
              <w:rPr>
                <w:rFonts w:ascii="Arial Narrow" w:eastAsia="宋体" w:hAnsi="Arial Narrow" w:cs="Arial Unicode MS"/>
                <w:lang w:val="de-DE" w:eastAsia="zh-CN"/>
              </w:rPr>
              <w:t xml:space="preserve">egal </w:t>
            </w:r>
            <w:r w:rsidR="006E34B4" w:rsidRPr="00045615">
              <w:rPr>
                <w:rFonts w:ascii="Arial Narrow" w:eastAsia="宋体" w:hAnsi="Arial Narrow" w:cs="Arial Unicode MS"/>
                <w:lang w:val="de-DE" w:eastAsia="zh-CN"/>
              </w:rPr>
              <w:t>s</w:t>
            </w:r>
            <w:r w:rsidR="00417133" w:rsidRPr="00045615">
              <w:rPr>
                <w:rFonts w:ascii="Arial Narrow" w:eastAsia="宋体" w:hAnsi="Arial Narrow" w:cs="Arial Unicode MS"/>
                <w:lang w:val="de-DE" w:eastAsia="zh-CN"/>
              </w:rPr>
              <w:t>tatus</w:t>
            </w:r>
          </w:p>
          <w:p w14:paraId="51CEA80C" w14:textId="77777777" w:rsidR="00E178F9" w:rsidRPr="00045615" w:rsidRDefault="00000000" w:rsidP="0031784D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"/>
                <w:sz w:val="18"/>
                <w:lang w:eastAsia="zh-CN"/>
              </w:rPr>
              <w:t>公司类型</w:t>
            </w:r>
          </w:p>
        </w:tc>
        <w:tc>
          <w:tcPr>
            <w:tcW w:w="6313" w:type="dxa"/>
            <w:gridSpan w:val="16"/>
            <w:vAlign w:val="center"/>
          </w:tcPr>
          <w:p w14:paraId="0011B685" w14:textId="77777777" w:rsidR="00E178F9" w:rsidRPr="00045615" w:rsidRDefault="00000000" w:rsidP="00E178F9">
            <w:pPr>
              <w:pStyle w:val="BlockText"/>
              <w:ind w:left="0" w:right="8"/>
              <w:rPr>
                <w:rFonts w:ascii="Arial Narrow" w:eastAsia="宋体" w:hAnsi="Arial Narrow"/>
                <w:bCs/>
                <w:sz w:val="20"/>
                <w:szCs w:val="20"/>
              </w:rPr>
            </w:pP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</w:rPr>
              <w:t>Private Limited</w:t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  <w:lang w:eastAsia="zh-CN"/>
              </w:rPr>
              <w:t>私营</w:t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</w:rPr>
              <w:t xml:space="preserve">  </w:t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</w:rPr>
              <w:t>Partnership</w:t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  <w:lang w:eastAsia="zh-CN"/>
              </w:rPr>
              <w:t>合伙制</w:t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</w:rPr>
              <w:t xml:space="preserve"> </w:t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</w:rPr>
              <w:t xml:space="preserve"> </w:t>
            </w:r>
            <w:proofErr w:type="spellStart"/>
            <w:r w:rsidRPr="00045615">
              <w:rPr>
                <w:rFonts w:ascii="Arial Narrow" w:eastAsia="宋体" w:hAnsi="Arial Narrow"/>
                <w:bCs/>
                <w:sz w:val="20"/>
                <w:szCs w:val="20"/>
              </w:rPr>
              <w:t>Properitorship</w:t>
            </w:r>
            <w:proofErr w:type="spellEnd"/>
            <w:r w:rsidRPr="00045615">
              <w:rPr>
                <w:rFonts w:ascii="Arial Narrow" w:eastAsia="宋体" w:hAnsi="Arial Narrow"/>
                <w:bCs/>
                <w:sz w:val="20"/>
                <w:szCs w:val="20"/>
                <w:lang w:eastAsia="zh-CN"/>
              </w:rPr>
              <w:t>独资</w:t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</w:rPr>
              <w:t xml:space="preserve"> </w:t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</w:r>
            <w:r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sz w:val="20"/>
                <w:szCs w:val="20"/>
                <w:lang w:eastAsia="zh-CN"/>
              </w:rPr>
              <w:t xml:space="preserve"> Joint Venture </w:t>
            </w:r>
            <w:r w:rsidRPr="00045615">
              <w:rPr>
                <w:rFonts w:ascii="Arial Narrow" w:eastAsia="宋体" w:hAnsi="Arial Narrow"/>
                <w:bCs/>
                <w:sz w:val="20"/>
                <w:szCs w:val="20"/>
                <w:lang w:eastAsia="zh-CN"/>
              </w:rPr>
              <w:t>合资</w:t>
            </w:r>
          </w:p>
          <w:p w14:paraId="4293BDD8" w14:textId="77777777" w:rsidR="0031784D" w:rsidRPr="00045615" w:rsidRDefault="00000000" w:rsidP="00E178F9">
            <w:pPr>
              <w:rPr>
                <w:rFonts w:ascii="Arial Narrow" w:eastAsia="宋体" w:hAnsi="Arial Narrow" w:cs="Arial Unicode MS"/>
                <w:lang w:eastAsia="zh-TW"/>
              </w:rPr>
            </w:pPr>
            <w:r w:rsidRPr="00045615">
              <w:rPr>
                <w:rFonts w:ascii="Arial Narrow" w:eastAsia="宋体" w:hAnsi="Arial Narrow"/>
                <w:bCs/>
              </w:rPr>
              <w:t>Other, please specify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其他请说明</w:t>
            </w:r>
            <w:r w:rsidRPr="00045615">
              <w:rPr>
                <w:rFonts w:ascii="Arial Narrow" w:eastAsia="宋体" w:hAnsi="Arial Narrow"/>
                <w:bCs/>
              </w:rPr>
              <w:t xml:space="preserve"> -</w:t>
            </w:r>
            <w:r w:rsidRPr="00045615">
              <w:rPr>
                <w:rFonts w:ascii="Arial Narrow" w:eastAsia="宋体" w:hAnsi="Arial Narrow"/>
                <w:b/>
              </w:rPr>
              <w:t>__________________________</w:t>
            </w:r>
          </w:p>
        </w:tc>
      </w:tr>
      <w:tr w:rsidR="009E4D3B" w:rsidRPr="00045615" w14:paraId="26FD890B" w14:textId="77777777" w:rsidTr="00885086">
        <w:trPr>
          <w:trHeight w:val="470"/>
        </w:trPr>
        <w:tc>
          <w:tcPr>
            <w:tcW w:w="206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14:paraId="0CBD4EBE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val="de-DE" w:eastAsia="zh-CN"/>
              </w:rPr>
              <w:t>Date of establishment</w:t>
            </w:r>
          </w:p>
          <w:p w14:paraId="558295C1" w14:textId="77777777" w:rsidR="00E178F9" w:rsidRPr="00045615" w:rsidRDefault="00000000" w:rsidP="00D53645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成立时间</w:t>
            </w:r>
          </w:p>
        </w:tc>
        <w:tc>
          <w:tcPr>
            <w:tcW w:w="1349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DB7F8F0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074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D5D146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Facility Land Size (m</w:t>
            </w:r>
            <w:proofErr w:type="gramStart"/>
            <w:r w:rsidRPr="00045615">
              <w:rPr>
                <w:rFonts w:ascii="Arial Narrow" w:eastAsia="宋体" w:hAnsi="Arial Narrow" w:cs="Arial Unicode MS"/>
                <w:vertAlign w:val="superscript"/>
                <w:lang w:eastAsia="zh-CN"/>
              </w:rPr>
              <w:t>2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)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  <w:proofErr w:type="gram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</w:p>
          <w:p w14:paraId="56CA4C36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占地面积（平方米）</w:t>
            </w:r>
          </w:p>
        </w:tc>
        <w:tc>
          <w:tcPr>
            <w:tcW w:w="108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9DA8F08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250" w:type="dxa"/>
            <w:gridSpan w:val="4"/>
            <w:tcBorders>
              <w:left w:val="single" w:sz="4" w:space="0" w:color="auto"/>
            </w:tcBorders>
            <w:vAlign w:val="center"/>
          </w:tcPr>
          <w:p w14:paraId="40ADF076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/>
                <w:lang w:eastAsia="zh-TW"/>
              </w:rPr>
              <w:t>N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umber of Buildings/Sheds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6BEEAE70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建筑物数量</w:t>
            </w:r>
          </w:p>
        </w:tc>
        <w:tc>
          <w:tcPr>
            <w:tcW w:w="900" w:type="dxa"/>
            <w:gridSpan w:val="2"/>
            <w:tcBorders>
              <w:left w:val="single" w:sz="4" w:space="0" w:color="auto"/>
            </w:tcBorders>
            <w:vAlign w:val="center"/>
          </w:tcPr>
          <w:p w14:paraId="3EA6FB25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7E503CD8" w14:textId="77777777" w:rsidTr="00D53645">
        <w:trPr>
          <w:trHeight w:val="470"/>
        </w:trPr>
        <w:tc>
          <w:tcPr>
            <w:tcW w:w="2060" w:type="dxa"/>
            <w:gridSpan w:val="3"/>
          </w:tcPr>
          <w:p w14:paraId="677F333A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Primary contact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n</w:t>
            </w:r>
            <w:r w:rsidRPr="00045615">
              <w:rPr>
                <w:rFonts w:ascii="Arial Narrow" w:eastAsia="宋体" w:hAnsi="Arial Narrow" w:cs="Arial Unicode MS"/>
              </w:rPr>
              <w:t xml:space="preserve">ame 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15DD15CF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主要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联络人名字</w:t>
            </w:r>
          </w:p>
        </w:tc>
        <w:tc>
          <w:tcPr>
            <w:tcW w:w="3054" w:type="dxa"/>
            <w:gridSpan w:val="7"/>
          </w:tcPr>
          <w:p w14:paraId="5D9A6297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val="de-DE" w:eastAsia="zh-TW"/>
              </w:rPr>
            </w:pPr>
          </w:p>
        </w:tc>
        <w:tc>
          <w:tcPr>
            <w:tcW w:w="2155" w:type="dxa"/>
            <w:gridSpan w:val="7"/>
          </w:tcPr>
          <w:p w14:paraId="06C52422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Secondary contact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n</w:t>
            </w:r>
            <w:r w:rsidRPr="00045615">
              <w:rPr>
                <w:rFonts w:ascii="Arial Narrow" w:eastAsia="宋体" w:hAnsi="Arial Narrow" w:cs="Arial Unicode MS"/>
              </w:rPr>
              <w:t xml:space="preserve">ame </w:t>
            </w:r>
          </w:p>
          <w:p w14:paraId="5407E7B2" w14:textId="77777777" w:rsidR="00BC4003" w:rsidRPr="00045615" w:rsidRDefault="00000000" w:rsidP="00BC4003">
            <w:pPr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次要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联络人名字</w:t>
            </w:r>
          </w:p>
        </w:tc>
        <w:tc>
          <w:tcPr>
            <w:tcW w:w="2446" w:type="dxa"/>
            <w:gridSpan w:val="4"/>
            <w:vAlign w:val="center"/>
          </w:tcPr>
          <w:p w14:paraId="4E506C1C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</w:tr>
      <w:tr w:rsidR="009E4D3B" w:rsidRPr="00045615" w14:paraId="1185A005" w14:textId="77777777" w:rsidTr="00D53645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435"/>
        </w:trPr>
        <w:tc>
          <w:tcPr>
            <w:tcW w:w="2060" w:type="dxa"/>
            <w:gridSpan w:val="3"/>
            <w:tcBorders>
              <w:right w:val="single" w:sz="4" w:space="0" w:color="808080"/>
            </w:tcBorders>
          </w:tcPr>
          <w:p w14:paraId="673B2007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>Primary contact title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6248AC98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主要联络人职位</w:t>
            </w:r>
          </w:p>
        </w:tc>
        <w:tc>
          <w:tcPr>
            <w:tcW w:w="3054" w:type="dxa"/>
            <w:gridSpan w:val="7"/>
            <w:tcBorders>
              <w:left w:val="single" w:sz="4" w:space="0" w:color="808080"/>
              <w:right w:val="single" w:sz="4" w:space="0" w:color="808080"/>
            </w:tcBorders>
          </w:tcPr>
          <w:p w14:paraId="19122D52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</w:rPr>
            </w:pPr>
          </w:p>
        </w:tc>
        <w:tc>
          <w:tcPr>
            <w:tcW w:w="2155" w:type="dxa"/>
            <w:gridSpan w:val="7"/>
            <w:tcBorders>
              <w:left w:val="single" w:sz="4" w:space="0" w:color="808080"/>
              <w:right w:val="single" w:sz="4" w:space="0" w:color="808080"/>
            </w:tcBorders>
          </w:tcPr>
          <w:p w14:paraId="69615E0E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>Secondary contact title</w:t>
            </w:r>
          </w:p>
          <w:p w14:paraId="576232ED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次要联络人职位</w:t>
            </w:r>
          </w:p>
        </w:tc>
        <w:tc>
          <w:tcPr>
            <w:tcW w:w="2446" w:type="dxa"/>
            <w:gridSpan w:val="4"/>
            <w:tcBorders>
              <w:left w:val="single" w:sz="4" w:space="0" w:color="808080"/>
            </w:tcBorders>
            <w:vAlign w:val="center"/>
          </w:tcPr>
          <w:p w14:paraId="6D4880E4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</w:tr>
      <w:tr w:rsidR="009E4D3B" w:rsidRPr="00045615" w14:paraId="2BDFDFEB" w14:textId="77777777" w:rsidTr="00D53645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435"/>
        </w:trPr>
        <w:tc>
          <w:tcPr>
            <w:tcW w:w="2060" w:type="dxa"/>
            <w:gridSpan w:val="3"/>
            <w:tcBorders>
              <w:right w:val="single" w:sz="4" w:space="0" w:color="808080"/>
            </w:tcBorders>
          </w:tcPr>
          <w:p w14:paraId="4E589697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</w:rPr>
              <w:t>Primary E-mail address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3795F03A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主要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联络电邮地址</w:t>
            </w:r>
          </w:p>
        </w:tc>
        <w:tc>
          <w:tcPr>
            <w:tcW w:w="3054" w:type="dxa"/>
            <w:gridSpan w:val="7"/>
            <w:tcBorders>
              <w:left w:val="single" w:sz="4" w:space="0" w:color="808080"/>
              <w:right w:val="single" w:sz="4" w:space="0" w:color="808080"/>
            </w:tcBorders>
          </w:tcPr>
          <w:p w14:paraId="0E2DC4F4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</w:rPr>
            </w:pPr>
          </w:p>
          <w:p w14:paraId="0CE97CFD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  <w:tc>
          <w:tcPr>
            <w:tcW w:w="2155" w:type="dxa"/>
            <w:gridSpan w:val="7"/>
            <w:tcBorders>
              <w:left w:val="single" w:sz="4" w:space="0" w:color="808080"/>
              <w:right w:val="single" w:sz="4" w:space="0" w:color="808080"/>
            </w:tcBorders>
          </w:tcPr>
          <w:p w14:paraId="746CC029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Secondary E-mail address </w:t>
            </w:r>
          </w:p>
          <w:p w14:paraId="0B14E553" w14:textId="77777777" w:rsidR="00BC4003" w:rsidRPr="00045615" w:rsidRDefault="00000000" w:rsidP="00BC4003">
            <w:pPr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次要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联络电邮地址</w:t>
            </w:r>
          </w:p>
        </w:tc>
        <w:tc>
          <w:tcPr>
            <w:tcW w:w="2446" w:type="dxa"/>
            <w:gridSpan w:val="4"/>
            <w:tcBorders>
              <w:left w:val="single" w:sz="4" w:space="0" w:color="808080"/>
            </w:tcBorders>
            <w:vAlign w:val="center"/>
          </w:tcPr>
          <w:p w14:paraId="3BAE6184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</w:tr>
      <w:tr w:rsidR="009E4D3B" w:rsidRPr="00045615" w14:paraId="34060EB0" w14:textId="77777777" w:rsidTr="00D53645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</w:tblPrEx>
        <w:trPr>
          <w:trHeight w:val="433"/>
        </w:trPr>
        <w:tc>
          <w:tcPr>
            <w:tcW w:w="2060" w:type="dxa"/>
            <w:gridSpan w:val="3"/>
            <w:tcBorders>
              <w:right w:val="single" w:sz="4" w:space="0" w:color="808080"/>
            </w:tcBorders>
          </w:tcPr>
          <w:p w14:paraId="469E017A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>Primary Tel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./mobile </w:t>
            </w:r>
            <w:r w:rsidRPr="00045615">
              <w:rPr>
                <w:rFonts w:ascii="Arial Narrow" w:eastAsia="宋体" w:hAnsi="Arial Narrow" w:cs="Arial Unicode MS"/>
              </w:rPr>
              <w:t>number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36AB8D9F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主要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联络电话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/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手机号</w:t>
            </w:r>
          </w:p>
        </w:tc>
        <w:tc>
          <w:tcPr>
            <w:tcW w:w="3054" w:type="dxa"/>
            <w:gridSpan w:val="7"/>
            <w:tcBorders>
              <w:left w:val="single" w:sz="4" w:space="0" w:color="808080"/>
              <w:right w:val="single" w:sz="4" w:space="0" w:color="808080"/>
            </w:tcBorders>
          </w:tcPr>
          <w:p w14:paraId="6E64E09B" w14:textId="77777777" w:rsidR="00BC4003" w:rsidRPr="00045615" w:rsidRDefault="00BC4003" w:rsidP="00BC4003">
            <w:pPr>
              <w:rPr>
                <w:rFonts w:ascii="Arial Narrow" w:eastAsia="宋体" w:hAnsi="Arial Narrow"/>
              </w:rPr>
            </w:pPr>
          </w:p>
        </w:tc>
        <w:tc>
          <w:tcPr>
            <w:tcW w:w="2155" w:type="dxa"/>
            <w:gridSpan w:val="7"/>
            <w:tcBorders>
              <w:left w:val="single" w:sz="4" w:space="0" w:color="808080"/>
              <w:right w:val="single" w:sz="4" w:space="0" w:color="808080"/>
            </w:tcBorders>
          </w:tcPr>
          <w:p w14:paraId="2F097DF7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>Secondary Tel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./mobile </w:t>
            </w:r>
            <w:r w:rsidRPr="00045615">
              <w:rPr>
                <w:rFonts w:ascii="Arial Narrow" w:eastAsia="宋体" w:hAnsi="Arial Narrow" w:cs="Arial Unicode MS"/>
              </w:rPr>
              <w:t>number</w:t>
            </w:r>
          </w:p>
          <w:p w14:paraId="1A3236B0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TW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次要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联络电话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/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手机号</w:t>
            </w:r>
          </w:p>
        </w:tc>
        <w:tc>
          <w:tcPr>
            <w:tcW w:w="2446" w:type="dxa"/>
            <w:gridSpan w:val="4"/>
            <w:tcBorders>
              <w:left w:val="single" w:sz="4" w:space="0" w:color="808080"/>
            </w:tcBorders>
            <w:vAlign w:val="center"/>
          </w:tcPr>
          <w:p w14:paraId="1368BC22" w14:textId="77777777" w:rsidR="00BC4003" w:rsidRPr="00045615" w:rsidRDefault="00BC4003" w:rsidP="00BC4003">
            <w:pPr>
              <w:rPr>
                <w:rFonts w:ascii="Arial Narrow" w:eastAsia="宋体" w:hAnsi="Arial Narrow"/>
              </w:rPr>
            </w:pPr>
          </w:p>
        </w:tc>
      </w:tr>
      <w:tr w:rsidR="009E4D3B" w:rsidRPr="00045615" w14:paraId="28BD6BC3" w14:textId="77777777" w:rsidTr="00D53645">
        <w:trPr>
          <w:trHeight w:val="415"/>
        </w:trPr>
        <w:tc>
          <w:tcPr>
            <w:tcW w:w="2060" w:type="dxa"/>
            <w:gridSpan w:val="3"/>
          </w:tcPr>
          <w:p w14:paraId="676E4177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</w:rPr>
            </w:pPr>
            <w:r w:rsidRPr="00045615">
              <w:rPr>
                <w:rFonts w:ascii="Arial Narrow" w:eastAsia="宋体" w:hAnsi="Arial Narrow" w:cs="Arial Unicode MS"/>
              </w:rPr>
              <w:t xml:space="preserve">Main Products 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0BD24FAB" w14:textId="77777777" w:rsidR="00D53645" w:rsidRPr="00045615" w:rsidRDefault="00000000" w:rsidP="00BC4003">
            <w:pPr>
              <w:rPr>
                <w:rFonts w:ascii="Arial Narrow" w:eastAsia="宋体" w:hAnsi="Arial Narrow" w:cs="Arial Unicode MS"/>
                <w:lang w:val="de-DE"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主要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产品</w:t>
            </w:r>
          </w:p>
        </w:tc>
        <w:tc>
          <w:tcPr>
            <w:tcW w:w="7655" w:type="dxa"/>
            <w:gridSpan w:val="18"/>
          </w:tcPr>
          <w:p w14:paraId="1E471A01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</w:tr>
      <w:tr w:rsidR="009E4D3B" w:rsidRPr="00045615" w14:paraId="22691D6B" w14:textId="77777777" w:rsidTr="00D53645">
        <w:trPr>
          <w:trHeight w:val="584"/>
        </w:trPr>
        <w:tc>
          <w:tcPr>
            <w:tcW w:w="3402" w:type="dxa"/>
            <w:gridSpan w:val="5"/>
          </w:tcPr>
          <w:p w14:paraId="05DBD1B0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Main raw materials and supplied parts used or processed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5D08091A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使用或加工用的主要原材料或部件</w:t>
            </w:r>
          </w:p>
        </w:tc>
        <w:tc>
          <w:tcPr>
            <w:tcW w:w="6313" w:type="dxa"/>
            <w:gridSpan w:val="16"/>
            <w:vAlign w:val="center"/>
          </w:tcPr>
          <w:p w14:paraId="1852252E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TW"/>
              </w:rPr>
            </w:pPr>
          </w:p>
        </w:tc>
      </w:tr>
      <w:tr w:rsidR="009E4D3B" w:rsidRPr="00045615" w14:paraId="366A44AA" w14:textId="77777777" w:rsidTr="00D53645">
        <w:trPr>
          <w:trHeight w:val="415"/>
        </w:trPr>
        <w:tc>
          <w:tcPr>
            <w:tcW w:w="3402" w:type="dxa"/>
            <w:gridSpan w:val="5"/>
          </w:tcPr>
          <w:p w14:paraId="359A6531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Main manufacture/service processes</w:t>
            </w:r>
            <w:r w:rsidRPr="00045615">
              <w:rPr>
                <w:rFonts w:ascii="Arial Narrow" w:eastAsia="宋体" w:hAnsi="Arial Narrow" w:cs="Arial Unicode MS"/>
                <w:color w:val="FF0000"/>
              </w:rPr>
              <w:t>*</w:t>
            </w:r>
          </w:p>
          <w:p w14:paraId="7F28E209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生产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/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服务工序</w:t>
            </w:r>
          </w:p>
        </w:tc>
        <w:tc>
          <w:tcPr>
            <w:tcW w:w="6313" w:type="dxa"/>
            <w:gridSpan w:val="16"/>
            <w:vAlign w:val="center"/>
          </w:tcPr>
          <w:p w14:paraId="5E748048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FILLIN  Contact  \* MERGEFORMAT </w:instrText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</w:p>
        </w:tc>
      </w:tr>
      <w:tr w:rsidR="009E4D3B" w:rsidRPr="00045615" w14:paraId="4041FFA4" w14:textId="77777777" w:rsidTr="00D53645">
        <w:trPr>
          <w:trHeight w:val="456"/>
        </w:trPr>
        <w:tc>
          <w:tcPr>
            <w:tcW w:w="3402" w:type="dxa"/>
            <w:gridSpan w:val="5"/>
          </w:tcPr>
          <w:p w14:paraId="25D906ED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Subcontractor processes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11EB6B6C" w14:textId="77777777" w:rsidR="00BC4003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外发工序</w:t>
            </w:r>
          </w:p>
        </w:tc>
        <w:tc>
          <w:tcPr>
            <w:tcW w:w="6313" w:type="dxa"/>
            <w:gridSpan w:val="16"/>
            <w:vAlign w:val="center"/>
          </w:tcPr>
          <w:p w14:paraId="0F84BFFD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TW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Yes</w:t>
            </w:r>
            <w:r w:rsidR="009616D4" w:rsidRPr="00045615">
              <w:rPr>
                <w:rFonts w:ascii="Arial Narrow" w:eastAsia="宋体" w:hAnsi="Arial Narrow" w:cs="宋体"/>
                <w:lang w:eastAsia="zh-CN"/>
              </w:rPr>
              <w:t>是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, if yes, please indicate the process</w:t>
            </w:r>
            <w:r w:rsidR="009616D4" w:rsidRPr="00045615">
              <w:rPr>
                <w:rFonts w:ascii="Arial Narrow" w:eastAsia="宋体" w:hAnsi="Arial Narrow" w:cs="宋体"/>
                <w:lang w:eastAsia="zh-CN"/>
              </w:rPr>
              <w:t>请列出外发工序的名称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:</w:t>
            </w:r>
            <w:r w:rsidR="00DE4709" w:rsidRPr="00045615">
              <w:rPr>
                <w:rFonts w:ascii="Arial Narrow" w:eastAsia="宋体" w:hAnsi="Arial Narrow"/>
                <w:b/>
              </w:rPr>
              <w:t xml:space="preserve"> __________________________</w:t>
            </w:r>
          </w:p>
          <w:p w14:paraId="72C617C3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  <w:p w14:paraId="348A7F4A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No</w:t>
            </w:r>
            <w:r w:rsidR="009616D4"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="009616D4" w:rsidRPr="00045615">
              <w:rPr>
                <w:rFonts w:ascii="Arial Narrow" w:eastAsia="宋体" w:hAnsi="Arial Narrow" w:cs="宋体"/>
                <w:lang w:eastAsia="zh-CN"/>
              </w:rPr>
              <w:t>否</w:t>
            </w:r>
          </w:p>
        </w:tc>
      </w:tr>
      <w:tr w:rsidR="009E4D3B" w:rsidRPr="00045615" w14:paraId="677460D7" w14:textId="77777777" w:rsidTr="00D53645">
        <w:trPr>
          <w:trHeight w:val="557"/>
        </w:trPr>
        <w:tc>
          <w:tcPr>
            <w:tcW w:w="3402" w:type="dxa"/>
            <w:gridSpan w:val="5"/>
          </w:tcPr>
          <w:p w14:paraId="3EF9148A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Valid social certificate or audit report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</w:p>
          <w:p w14:paraId="7495C36D" w14:textId="77777777" w:rsidR="00BC4003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是否有其他社会责任证书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/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报告</w:t>
            </w:r>
          </w:p>
        </w:tc>
        <w:tc>
          <w:tcPr>
            <w:tcW w:w="6313" w:type="dxa"/>
            <w:gridSpan w:val="16"/>
            <w:vAlign w:val="center"/>
          </w:tcPr>
          <w:p w14:paraId="30772FE0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</w:rPr>
              <w:t xml:space="preserve"> SA8000;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</w:rPr>
              <w:t xml:space="preserve"> </w:t>
            </w:r>
            <w:proofErr w:type="spellStart"/>
            <w:r w:rsidRPr="00045615">
              <w:rPr>
                <w:rFonts w:ascii="Arial Narrow" w:eastAsia="宋体" w:hAnsi="Arial Narrow"/>
                <w:bCs/>
              </w:rPr>
              <w:t>GlobalGAP</w:t>
            </w:r>
            <w:proofErr w:type="spellEnd"/>
            <w:r w:rsidRPr="00045615">
              <w:rPr>
                <w:rFonts w:ascii="Arial Narrow" w:eastAsia="宋体" w:hAnsi="Arial Narrow"/>
                <w:bCs/>
              </w:rPr>
              <w:t>;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</w:rPr>
              <w:t xml:space="preserve"> Other</w:t>
            </w:r>
            <w:r w:rsidR="00C7134E" w:rsidRPr="00045615">
              <w:rPr>
                <w:rFonts w:ascii="Arial Narrow" w:eastAsia="宋体" w:hAnsi="Arial Narrow"/>
                <w:bCs/>
                <w:lang w:eastAsia="zh-CN"/>
              </w:rPr>
              <w:t>其他请说明</w:t>
            </w:r>
            <w:r w:rsidRPr="00045615">
              <w:rPr>
                <w:rFonts w:ascii="Arial Narrow" w:eastAsia="宋体" w:hAnsi="Arial Narrow"/>
                <w:bCs/>
              </w:rPr>
              <w:t>:</w:t>
            </w:r>
            <w:r w:rsidR="00DE4709" w:rsidRPr="00045615">
              <w:rPr>
                <w:rFonts w:ascii="Arial Narrow" w:eastAsia="宋体" w:hAnsi="Arial Narrow" w:cs="Arial Unicode MS"/>
                <w:u w:val="single"/>
                <w:lang w:eastAsia="zh-TW"/>
              </w:rPr>
              <w:t xml:space="preserve"> _______</w:t>
            </w:r>
          </w:p>
        </w:tc>
      </w:tr>
      <w:tr w:rsidR="009E4D3B" w:rsidRPr="00045615" w14:paraId="3C244887" w14:textId="77777777" w:rsidTr="00D53645">
        <w:tblPrEx>
          <w:tblBorders>
            <w:top w:val="single" w:sz="4" w:space="0" w:color="808080" w:themeColor="background1" w:themeShade="80"/>
            <w:left w:val="single" w:sz="4" w:space="0" w:color="808080" w:themeColor="background1" w:themeShade="80"/>
            <w:bottom w:val="single" w:sz="4" w:space="0" w:color="808080" w:themeColor="background1" w:themeShade="80"/>
            <w:right w:val="single" w:sz="4" w:space="0" w:color="808080" w:themeColor="background1" w:themeShade="80"/>
            <w:insideH w:val="single" w:sz="4" w:space="0" w:color="808080" w:themeColor="background1" w:themeShade="80"/>
            <w:insideV w:val="single" w:sz="4" w:space="0" w:color="808080" w:themeColor="background1" w:themeShade="80"/>
          </w:tblBorders>
          <w:tblLook w:val="04A0" w:firstRow="1" w:lastRow="0" w:firstColumn="1" w:lastColumn="0" w:noHBand="0" w:noVBand="1"/>
        </w:tblPrEx>
        <w:trPr>
          <w:trHeight w:val="854"/>
        </w:trPr>
        <w:tc>
          <w:tcPr>
            <w:tcW w:w="3402" w:type="dxa"/>
            <w:gridSpan w:val="5"/>
            <w:tcBorders>
              <w:bottom w:val="single" w:sz="4" w:space="0" w:color="808080" w:themeColor="background1" w:themeShade="80"/>
            </w:tcBorders>
            <w:vAlign w:val="center"/>
          </w:tcPr>
          <w:p w14:paraId="76B40858" w14:textId="77777777" w:rsidR="00D53645" w:rsidRPr="00045615" w:rsidRDefault="00000000" w:rsidP="00D53645">
            <w:pPr>
              <w:pStyle w:val="Heading2"/>
              <w:keepNext w:val="0"/>
              <w:keepLines/>
              <w:widowControl w:val="0"/>
              <w:spacing w:after="120"/>
              <w:rPr>
                <w:rFonts w:ascii="Arial Narrow" w:eastAsia="宋体" w:hAnsi="Arial Narrow"/>
                <w:b/>
                <w:bCs/>
                <w:color w:val="FF0000"/>
                <w:u w:val="none"/>
              </w:rPr>
            </w:pPr>
            <w:r w:rsidRPr="00045615">
              <w:rPr>
                <w:rFonts w:ascii="Arial Narrow" w:eastAsia="宋体" w:hAnsi="Arial Narrow"/>
                <w:u w:val="none"/>
              </w:rPr>
              <w:t>Have you completed the self-</w:t>
            </w:r>
            <w:proofErr w:type="gramStart"/>
            <w:r w:rsidRPr="00045615">
              <w:rPr>
                <w:rFonts w:ascii="Arial Narrow" w:eastAsia="宋体" w:hAnsi="Arial Narrow"/>
                <w:u w:val="none"/>
              </w:rPr>
              <w:t>assessment?</w:t>
            </w:r>
            <w:r w:rsidR="00765CCC" w:rsidRPr="00045615">
              <w:rPr>
                <w:rFonts w:ascii="Arial Narrow" w:eastAsia="宋体" w:hAnsi="Arial Narrow"/>
                <w:b/>
                <w:bCs/>
                <w:color w:val="FF0000"/>
                <w:u w:val="none"/>
              </w:rPr>
              <w:t>*</w:t>
            </w:r>
            <w:proofErr w:type="gramEnd"/>
          </w:p>
          <w:p w14:paraId="73B11BEA" w14:textId="77777777" w:rsidR="00BC4003" w:rsidRPr="00045615" w:rsidRDefault="00000000" w:rsidP="00BC4003">
            <w:pPr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/>
                <w:lang w:eastAsia="zh-CN"/>
              </w:rPr>
              <w:t>是否完成了自评？</w:t>
            </w:r>
          </w:p>
        </w:tc>
        <w:tc>
          <w:tcPr>
            <w:tcW w:w="6313" w:type="dxa"/>
            <w:gridSpan w:val="16"/>
            <w:tcBorders>
              <w:bottom w:val="single" w:sz="4" w:space="0" w:color="808080" w:themeColor="background1" w:themeShade="80"/>
            </w:tcBorders>
            <w:vAlign w:val="center"/>
          </w:tcPr>
          <w:p w14:paraId="6C88DB43" w14:textId="77777777" w:rsidR="00F23D1C" w:rsidRPr="00045615" w:rsidRDefault="00000000" w:rsidP="00F23D1C">
            <w:pPr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</w:rPr>
              <w:t xml:space="preserve"> Yes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是</w:t>
            </w:r>
            <w:r w:rsidRPr="00045615">
              <w:rPr>
                <w:rFonts w:ascii="Arial Narrow" w:eastAsia="宋体" w:hAnsi="Arial Narrow"/>
                <w:bCs/>
              </w:rPr>
              <w:t>;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</w:rPr>
              <w:t xml:space="preserve"> No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否</w:t>
            </w:r>
            <w:r w:rsidRPr="00045615">
              <w:rPr>
                <w:rFonts w:ascii="Arial Narrow" w:eastAsia="宋体" w:hAnsi="Arial Narrow"/>
                <w:bCs/>
              </w:rPr>
              <w:t>;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  <w:bCs/>
              </w:rPr>
              <w:t xml:space="preserve"> NA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不适用</w:t>
            </w:r>
            <w:r w:rsidRPr="00045615">
              <w:rPr>
                <w:rFonts w:ascii="Arial Narrow" w:eastAsia="宋体" w:hAnsi="Arial Narrow"/>
                <w:bCs/>
              </w:rPr>
              <w:t>.</w:t>
            </w:r>
          </w:p>
          <w:p w14:paraId="595091E6" w14:textId="77777777" w:rsidR="00F23D1C" w:rsidRPr="00045615" w:rsidRDefault="00F23D1C" w:rsidP="00F23D1C">
            <w:pPr>
              <w:rPr>
                <w:rFonts w:ascii="Arial Narrow" w:eastAsia="宋体" w:hAnsi="Arial Narrow"/>
                <w:bCs/>
              </w:rPr>
            </w:pPr>
          </w:p>
          <w:p w14:paraId="02FA0870" w14:textId="77777777" w:rsidR="00F23D1C" w:rsidRPr="00045615" w:rsidRDefault="00000000" w:rsidP="00F23D1C">
            <w:pPr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/>
                <w:bCs/>
              </w:rPr>
              <w:t xml:space="preserve">If </w:t>
            </w:r>
            <w:proofErr w:type="gramStart"/>
            <w:r w:rsidRPr="00045615">
              <w:rPr>
                <w:rFonts w:ascii="Arial Narrow" w:eastAsia="宋体" w:hAnsi="Arial Narrow"/>
                <w:bCs/>
              </w:rPr>
              <w:t>Yes</w:t>
            </w:r>
            <w:proofErr w:type="gramEnd"/>
            <w:r w:rsidRPr="00045615">
              <w:rPr>
                <w:rFonts w:ascii="Arial Narrow" w:eastAsia="宋体" w:hAnsi="Arial Narrow"/>
                <w:bCs/>
              </w:rPr>
              <w:t>, please attach and send along.</w:t>
            </w:r>
          </w:p>
          <w:p w14:paraId="4D226908" w14:textId="77777777" w:rsidR="00D53645" w:rsidRPr="00045615" w:rsidRDefault="00000000" w:rsidP="00F23D1C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如是，请附上自评表</w:t>
            </w:r>
          </w:p>
        </w:tc>
      </w:tr>
      <w:tr w:rsidR="009E4D3B" w:rsidRPr="00045615" w14:paraId="294B778E" w14:textId="77777777" w:rsidTr="00D53645">
        <w:trPr>
          <w:trHeight w:val="899"/>
        </w:trPr>
        <w:tc>
          <w:tcPr>
            <w:tcW w:w="2144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6FF2DBF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lastRenderedPageBreak/>
              <w:t>Dormitory available or not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168AD5E6" w14:textId="77777777" w:rsidR="00BC4003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是否有宿舍</w:t>
            </w:r>
          </w:p>
          <w:p w14:paraId="673CA667" w14:textId="77777777" w:rsidR="00D53645" w:rsidRPr="00045615" w:rsidRDefault="00D53645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7571" w:type="dxa"/>
            <w:gridSpan w:val="1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CC8B30F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Yes </w:t>
            </w:r>
            <w:r w:rsidR="004C795D" w:rsidRPr="00045615">
              <w:rPr>
                <w:rFonts w:ascii="Arial Narrow" w:eastAsia="宋体" w:hAnsi="Arial Narrow" w:cs="宋体"/>
                <w:lang w:eastAsia="zh-CN"/>
              </w:rPr>
              <w:t>是</w:t>
            </w:r>
          </w:p>
          <w:p w14:paraId="5A8A00AB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TW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If yes</w:t>
            </w:r>
            <w:r w:rsidR="0083394F" w:rsidRPr="00045615">
              <w:rPr>
                <w:rFonts w:ascii="Arial Narrow" w:eastAsia="宋体" w:hAnsi="Arial Narrow" w:cs="宋体"/>
                <w:lang w:eastAsia="zh-CN"/>
              </w:rPr>
              <w:t>如有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,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Onsite</w:t>
            </w:r>
            <w:r w:rsidR="004C795D" w:rsidRPr="00045615">
              <w:rPr>
                <w:rFonts w:ascii="Arial Narrow" w:eastAsia="宋体" w:hAnsi="Arial Narrow" w:cs="Arial Unicode MS"/>
                <w:lang w:eastAsia="zh-CN"/>
              </w:rPr>
              <w:t>在</w:t>
            </w:r>
            <w:r w:rsidR="004C795D" w:rsidRPr="00045615">
              <w:rPr>
                <w:rFonts w:ascii="Arial Narrow" w:eastAsia="宋体" w:hAnsi="Arial Narrow" w:cs="宋体"/>
                <w:lang w:eastAsia="zh-CN"/>
              </w:rPr>
              <w:t>厂区内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,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Offsite</w:t>
            </w:r>
            <w:r w:rsidR="004C795D" w:rsidRPr="00045615">
              <w:rPr>
                <w:rFonts w:ascii="Arial Narrow" w:eastAsia="宋体" w:hAnsi="Arial Narrow" w:cs="Arial Unicode MS"/>
                <w:lang w:eastAsia="zh-CN"/>
              </w:rPr>
              <w:t>在</w:t>
            </w:r>
            <w:r w:rsidR="004C795D" w:rsidRPr="00045615">
              <w:rPr>
                <w:rFonts w:ascii="Arial Narrow" w:eastAsia="宋体" w:hAnsi="Arial Narrow" w:cs="宋体"/>
                <w:lang w:eastAsia="zh-CN"/>
              </w:rPr>
              <w:t>厂区外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, if offsite, the distance between dormitory and factory</w:t>
            </w:r>
            <w:r w:rsidR="004C795D" w:rsidRPr="00045615">
              <w:rPr>
                <w:rFonts w:ascii="Arial Narrow" w:eastAsia="宋体" w:hAnsi="Arial Narrow" w:cs="宋体"/>
                <w:lang w:eastAsia="zh-CN"/>
              </w:rPr>
              <w:t>如在厂区外，宿舍与工厂的距离是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: </w:t>
            </w:r>
            <w:r w:rsidRPr="00045615">
              <w:rPr>
                <w:rFonts w:ascii="Arial Narrow" w:eastAsia="宋体" w:hAnsi="Arial Narrow" w:cs="Arial Unicode MS"/>
                <w:u w:val="single"/>
                <w:lang w:eastAsia="zh-TW"/>
              </w:rPr>
              <w:t>_______</w:t>
            </w:r>
            <w:r w:rsidRPr="00045615">
              <w:rPr>
                <w:rFonts w:ascii="Arial Narrow" w:eastAsia="宋体" w:hAnsi="Arial Narrow" w:cs="Arial Unicode MS"/>
                <w:lang w:eastAsia="zh-TW"/>
              </w:rPr>
              <w:t>km</w:t>
            </w:r>
            <w:r w:rsidR="004C795D" w:rsidRPr="00045615">
              <w:rPr>
                <w:rFonts w:ascii="Arial Narrow" w:eastAsia="宋体" w:hAnsi="Arial Narrow" w:cs="宋体"/>
                <w:lang w:eastAsia="zh-TW"/>
              </w:rPr>
              <w:t>公里</w:t>
            </w:r>
            <w:r w:rsidRPr="00045615">
              <w:rPr>
                <w:rFonts w:ascii="Arial Narrow" w:eastAsia="宋体" w:hAnsi="Arial Narrow" w:cs="Arial Unicode MS"/>
                <w:lang w:eastAsia="zh-TW"/>
              </w:rPr>
              <w:t>.</w:t>
            </w:r>
          </w:p>
          <w:p w14:paraId="7B487F20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  <w:p w14:paraId="2741FB1E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No</w:t>
            </w:r>
            <w:r w:rsidR="004C795D"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="004C795D" w:rsidRPr="00045615">
              <w:rPr>
                <w:rFonts w:ascii="Arial Narrow" w:eastAsia="宋体" w:hAnsi="Arial Narrow" w:cs="宋体"/>
                <w:lang w:eastAsia="zh-CN"/>
              </w:rPr>
              <w:t>否</w:t>
            </w:r>
          </w:p>
        </w:tc>
      </w:tr>
      <w:tr w:rsidR="009E4D3B" w:rsidRPr="00045615" w14:paraId="3105734C" w14:textId="77777777" w:rsidTr="00D536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4491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F364B44" w14:textId="77777777" w:rsidR="00D53645" w:rsidRPr="00045615" w:rsidRDefault="00000000" w:rsidP="00D53645">
            <w:pPr>
              <w:pStyle w:val="BodyText"/>
              <w:rPr>
                <w:rFonts w:ascii="Arial Narrow" w:eastAsia="宋体" w:hAnsi="Arial Narrow"/>
                <w:b/>
                <w:bCs/>
                <w:color w:val="FF0000"/>
              </w:rPr>
            </w:pPr>
            <w:r w:rsidRPr="00045615">
              <w:rPr>
                <w:rFonts w:ascii="Arial Narrow" w:eastAsia="宋体" w:hAnsi="Arial Narrow"/>
              </w:rPr>
              <w:t>Language spoken by management team at the factory</w:t>
            </w:r>
            <w:r w:rsidR="00765CCC" w:rsidRPr="00045615">
              <w:rPr>
                <w:rFonts w:ascii="Arial Narrow" w:eastAsia="宋体" w:hAnsi="Arial Narrow"/>
                <w:b/>
                <w:bCs/>
                <w:color w:val="FF0000"/>
              </w:rPr>
              <w:t>*</w:t>
            </w:r>
          </w:p>
          <w:p w14:paraId="70F250E2" w14:textId="77777777" w:rsidR="00BC4003" w:rsidRPr="00045615" w:rsidRDefault="00000000" w:rsidP="00D53645">
            <w:pPr>
              <w:pStyle w:val="BodyText"/>
              <w:rPr>
                <w:rFonts w:ascii="Arial Narrow" w:eastAsia="宋体" w:hAnsi="Arial Narrow"/>
                <w:bCs/>
                <w:lang w:eastAsia="zh-CN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管理人员使用哪种语言？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 xml:space="preserve">     </w:t>
            </w:r>
          </w:p>
        </w:tc>
        <w:tc>
          <w:tcPr>
            <w:tcW w:w="5224" w:type="dxa"/>
            <w:gridSpan w:val="1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B15DE7F" w14:textId="77777777" w:rsidR="00D53645" w:rsidRPr="00045615" w:rsidRDefault="00D53645" w:rsidP="00D53645">
            <w:pPr>
              <w:pStyle w:val="BodyText"/>
              <w:rPr>
                <w:rFonts w:ascii="Arial Narrow" w:eastAsia="宋体" w:hAnsi="Arial Narrow"/>
                <w:bCs/>
                <w:lang w:eastAsia="zh-CN"/>
              </w:rPr>
            </w:pPr>
          </w:p>
        </w:tc>
      </w:tr>
      <w:tr w:rsidR="009E4D3B" w:rsidRPr="00045615" w14:paraId="1E5B4508" w14:textId="77777777" w:rsidTr="00D536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206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924F730" w14:textId="77777777" w:rsidR="00BC4003" w:rsidRPr="00045615" w:rsidRDefault="00BC4003" w:rsidP="00BC4003">
            <w:pPr>
              <w:pStyle w:val="BodyText"/>
              <w:rPr>
                <w:rFonts w:ascii="Arial Narrow" w:eastAsia="宋体" w:hAnsi="Arial Narrow"/>
                <w:lang w:eastAsia="zh-CN"/>
              </w:rPr>
            </w:pPr>
          </w:p>
        </w:tc>
        <w:tc>
          <w:tcPr>
            <w:tcW w:w="3144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A2BB857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/>
              </w:rPr>
              <w:t xml:space="preserve">Languages spoken by workers </w:t>
            </w:r>
          </w:p>
          <w:p w14:paraId="5A4BBB85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/>
                <w:lang w:eastAsia="zh-CN"/>
              </w:rPr>
              <w:t>员工所说语言</w:t>
            </w:r>
          </w:p>
        </w:tc>
        <w:tc>
          <w:tcPr>
            <w:tcW w:w="4511" w:type="dxa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665B5F5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/>
                <w:bCs/>
              </w:rPr>
              <w:t>Proportion of workers speaking each language</w:t>
            </w:r>
          </w:p>
          <w:p w14:paraId="27024D46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  <w:bCs/>
                <w:lang w:eastAsia="zh-CN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使用每种语言的员工人数比例</w:t>
            </w:r>
          </w:p>
        </w:tc>
      </w:tr>
      <w:tr w:rsidR="009E4D3B" w:rsidRPr="00045615" w14:paraId="2ED2BCEB" w14:textId="77777777" w:rsidTr="00D536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206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E740C23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/>
                <w:bCs/>
              </w:rPr>
              <w:t>Language A</w:t>
            </w:r>
          </w:p>
          <w:p w14:paraId="35027873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语言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A</w:t>
            </w:r>
          </w:p>
        </w:tc>
        <w:tc>
          <w:tcPr>
            <w:tcW w:w="3144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AD3B689" w14:textId="77777777" w:rsidR="00BC4003" w:rsidRPr="00045615" w:rsidRDefault="00BC4003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</w:p>
        </w:tc>
        <w:tc>
          <w:tcPr>
            <w:tcW w:w="4511" w:type="dxa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70E68AE" w14:textId="77777777" w:rsidR="00BC4003" w:rsidRPr="00045615" w:rsidRDefault="00BC4003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</w:p>
        </w:tc>
      </w:tr>
      <w:tr w:rsidR="009E4D3B" w:rsidRPr="00045615" w14:paraId="012A8F38" w14:textId="77777777" w:rsidTr="00D536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206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A657D0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/>
                <w:bCs/>
              </w:rPr>
              <w:t>Language B</w:t>
            </w:r>
          </w:p>
          <w:p w14:paraId="3983BB9A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语言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B</w:t>
            </w:r>
          </w:p>
        </w:tc>
        <w:tc>
          <w:tcPr>
            <w:tcW w:w="3144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DC0D226" w14:textId="77777777" w:rsidR="00BC4003" w:rsidRPr="00045615" w:rsidRDefault="00BC4003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</w:p>
        </w:tc>
        <w:tc>
          <w:tcPr>
            <w:tcW w:w="4511" w:type="dxa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94AAF0E" w14:textId="77777777" w:rsidR="00BC4003" w:rsidRPr="00045615" w:rsidRDefault="00BC4003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</w:p>
        </w:tc>
      </w:tr>
      <w:tr w:rsidR="009E4D3B" w:rsidRPr="00045615" w14:paraId="59C7AF15" w14:textId="77777777" w:rsidTr="00D536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2"/>
        </w:trPr>
        <w:tc>
          <w:tcPr>
            <w:tcW w:w="206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8C516BB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/>
                <w:bCs/>
              </w:rPr>
              <w:t>Language C</w:t>
            </w:r>
          </w:p>
          <w:p w14:paraId="1C05F767" w14:textId="77777777" w:rsidR="00BC4003" w:rsidRPr="00045615" w:rsidRDefault="00000000" w:rsidP="00BC4003">
            <w:pPr>
              <w:pStyle w:val="BodyText"/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/>
                <w:bCs/>
                <w:lang w:eastAsia="zh-CN"/>
              </w:rPr>
              <w:t>语言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C</w:t>
            </w:r>
          </w:p>
        </w:tc>
        <w:tc>
          <w:tcPr>
            <w:tcW w:w="3144" w:type="dxa"/>
            <w:gridSpan w:val="8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BF0E5D6" w14:textId="77777777" w:rsidR="00BC4003" w:rsidRPr="00045615" w:rsidRDefault="00BC4003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</w:p>
        </w:tc>
        <w:tc>
          <w:tcPr>
            <w:tcW w:w="4511" w:type="dxa"/>
            <w:gridSpan w:val="10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3AE1E27" w14:textId="77777777" w:rsidR="00BC4003" w:rsidRPr="00045615" w:rsidRDefault="00BC4003" w:rsidP="00BC4003">
            <w:pPr>
              <w:pStyle w:val="BodyText"/>
              <w:rPr>
                <w:rFonts w:ascii="Arial Narrow" w:eastAsia="宋体" w:hAnsi="Arial Narrow"/>
                <w:bCs/>
              </w:rPr>
            </w:pPr>
          </w:p>
        </w:tc>
      </w:tr>
      <w:tr w:rsidR="009E4D3B" w:rsidRPr="00045615" w14:paraId="17118795" w14:textId="77777777" w:rsidTr="00D53645">
        <w:trPr>
          <w:trHeight w:val="456"/>
        </w:trPr>
        <w:tc>
          <w:tcPr>
            <w:tcW w:w="1158" w:type="dxa"/>
            <w:vMerge w:val="restart"/>
            <w:tcBorders>
              <w:right w:val="single" w:sz="4" w:space="0" w:color="808080"/>
            </w:tcBorders>
            <w:vAlign w:val="center"/>
          </w:tcPr>
          <w:p w14:paraId="5C94AE91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Employment Structure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4EF9C6C5" w14:textId="77777777" w:rsidR="00BC4003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雇佣结构</w:t>
            </w:r>
          </w:p>
        </w:tc>
        <w:tc>
          <w:tcPr>
            <w:tcW w:w="2244" w:type="dxa"/>
            <w:gridSpan w:val="4"/>
            <w:tcBorders>
              <w:left w:val="single" w:sz="4" w:space="0" w:color="808080"/>
            </w:tcBorders>
            <w:vAlign w:val="center"/>
          </w:tcPr>
          <w:p w14:paraId="5F4B4217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Production Worker Total (a)</w:t>
            </w:r>
          </w:p>
          <w:p w14:paraId="653353FB" w14:textId="77777777" w:rsidR="00BC4003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生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产员工总数</w:t>
            </w:r>
          </w:p>
        </w:tc>
        <w:tc>
          <w:tcPr>
            <w:tcW w:w="806" w:type="dxa"/>
            <w:gridSpan w:val="2"/>
            <w:tcBorders>
              <w:left w:val="single" w:sz="4" w:space="0" w:color="808080"/>
            </w:tcBorders>
            <w:vAlign w:val="center"/>
          </w:tcPr>
          <w:p w14:paraId="7D29A609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890" w:type="dxa"/>
            <w:gridSpan w:val="6"/>
            <w:tcBorders>
              <w:left w:val="single" w:sz="4" w:space="0" w:color="808080"/>
            </w:tcBorders>
            <w:vAlign w:val="center"/>
          </w:tcPr>
          <w:p w14:paraId="41D3B004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Production Men</w:t>
            </w:r>
          </w:p>
          <w:p w14:paraId="71144FF5" w14:textId="77777777" w:rsidR="00BC4003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生产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-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男员工数</w:t>
            </w:r>
          </w:p>
        </w:tc>
        <w:tc>
          <w:tcPr>
            <w:tcW w:w="723" w:type="dxa"/>
            <w:gridSpan w:val="3"/>
            <w:tcBorders>
              <w:left w:val="single" w:sz="4" w:space="0" w:color="808080"/>
            </w:tcBorders>
            <w:vAlign w:val="center"/>
          </w:tcPr>
          <w:p w14:paraId="334C6749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064" w:type="dxa"/>
            <w:gridSpan w:val="4"/>
            <w:tcBorders>
              <w:left w:val="single" w:sz="4" w:space="0" w:color="808080"/>
            </w:tcBorders>
            <w:vAlign w:val="center"/>
          </w:tcPr>
          <w:p w14:paraId="152329F9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Production Women</w:t>
            </w:r>
          </w:p>
          <w:p w14:paraId="010DEFC1" w14:textId="77777777" w:rsidR="00BC4003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生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产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-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女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员工数</w:t>
            </w:r>
          </w:p>
        </w:tc>
        <w:tc>
          <w:tcPr>
            <w:tcW w:w="830" w:type="dxa"/>
            <w:tcBorders>
              <w:left w:val="single" w:sz="4" w:space="0" w:color="808080"/>
            </w:tcBorders>
            <w:vAlign w:val="center"/>
          </w:tcPr>
          <w:p w14:paraId="0EB37EBB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311BCA4B" w14:textId="77777777" w:rsidTr="00D53645">
        <w:trPr>
          <w:trHeight w:val="456"/>
        </w:trPr>
        <w:tc>
          <w:tcPr>
            <w:tcW w:w="1158" w:type="dxa"/>
            <w:vMerge/>
            <w:tcBorders>
              <w:right w:val="single" w:sz="4" w:space="0" w:color="808080"/>
            </w:tcBorders>
            <w:vAlign w:val="center"/>
          </w:tcPr>
          <w:p w14:paraId="168B0E39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244" w:type="dxa"/>
            <w:gridSpan w:val="4"/>
            <w:tcBorders>
              <w:left w:val="single" w:sz="4" w:space="0" w:color="808080"/>
            </w:tcBorders>
            <w:vAlign w:val="center"/>
          </w:tcPr>
          <w:p w14:paraId="6FAD6D8B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Non-Production Total (b)</w:t>
            </w:r>
          </w:p>
          <w:p w14:paraId="6B5064F8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非生产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(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普通职员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)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总数</w:t>
            </w:r>
          </w:p>
        </w:tc>
        <w:tc>
          <w:tcPr>
            <w:tcW w:w="806" w:type="dxa"/>
            <w:gridSpan w:val="2"/>
            <w:tcBorders>
              <w:left w:val="single" w:sz="4" w:space="0" w:color="808080"/>
            </w:tcBorders>
            <w:vAlign w:val="center"/>
          </w:tcPr>
          <w:p w14:paraId="063E5CE2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890" w:type="dxa"/>
            <w:gridSpan w:val="6"/>
            <w:tcBorders>
              <w:left w:val="single" w:sz="4" w:space="0" w:color="808080"/>
            </w:tcBorders>
            <w:vAlign w:val="center"/>
          </w:tcPr>
          <w:p w14:paraId="217DF50A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Non-Production Men</w:t>
            </w:r>
          </w:p>
          <w:p w14:paraId="782E372D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非生产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(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普通职员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)-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男员工数</w:t>
            </w:r>
          </w:p>
        </w:tc>
        <w:tc>
          <w:tcPr>
            <w:tcW w:w="723" w:type="dxa"/>
            <w:gridSpan w:val="3"/>
            <w:tcBorders>
              <w:left w:val="single" w:sz="4" w:space="0" w:color="808080"/>
            </w:tcBorders>
            <w:vAlign w:val="center"/>
          </w:tcPr>
          <w:p w14:paraId="2007C28B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064" w:type="dxa"/>
            <w:gridSpan w:val="4"/>
            <w:tcBorders>
              <w:left w:val="single" w:sz="4" w:space="0" w:color="808080"/>
            </w:tcBorders>
            <w:vAlign w:val="center"/>
          </w:tcPr>
          <w:p w14:paraId="64BF1873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Non-Production Women</w:t>
            </w:r>
          </w:p>
          <w:p w14:paraId="1219D856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非生产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(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普通职员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)-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女员工数</w:t>
            </w:r>
          </w:p>
        </w:tc>
        <w:tc>
          <w:tcPr>
            <w:tcW w:w="830" w:type="dxa"/>
            <w:tcBorders>
              <w:left w:val="single" w:sz="4" w:space="0" w:color="808080"/>
            </w:tcBorders>
            <w:vAlign w:val="center"/>
          </w:tcPr>
          <w:p w14:paraId="048D0595" w14:textId="77777777" w:rsidR="00BC4003" w:rsidRPr="00045615" w:rsidRDefault="00BC4003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7A30FE66" w14:textId="77777777" w:rsidTr="00D53645">
        <w:trPr>
          <w:trHeight w:val="456"/>
        </w:trPr>
        <w:tc>
          <w:tcPr>
            <w:tcW w:w="1158" w:type="dxa"/>
            <w:vMerge/>
            <w:tcBorders>
              <w:right w:val="single" w:sz="4" w:space="0" w:color="808080"/>
            </w:tcBorders>
            <w:vAlign w:val="center"/>
          </w:tcPr>
          <w:p w14:paraId="122C7CAF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244" w:type="dxa"/>
            <w:gridSpan w:val="4"/>
            <w:tcBorders>
              <w:left w:val="single" w:sz="4" w:space="0" w:color="808080"/>
            </w:tcBorders>
            <w:vAlign w:val="center"/>
          </w:tcPr>
          <w:p w14:paraId="4FB80C75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Contract (Temporary, agency &amp; seasonal) Worker Total (c)</w:t>
            </w:r>
          </w:p>
          <w:p w14:paraId="62C2B7E6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合同派遣工总数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(c)</w:t>
            </w:r>
          </w:p>
          <w:p w14:paraId="6315D2C3" w14:textId="77777777" w:rsidR="00BC4003" w:rsidRPr="00045615" w:rsidRDefault="00000000" w:rsidP="00BC4003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(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备注：临时工，含劳务派遣，季节工等）</w:t>
            </w:r>
          </w:p>
        </w:tc>
        <w:tc>
          <w:tcPr>
            <w:tcW w:w="806" w:type="dxa"/>
            <w:gridSpan w:val="2"/>
            <w:tcBorders>
              <w:left w:val="single" w:sz="4" w:space="0" w:color="808080"/>
            </w:tcBorders>
            <w:vAlign w:val="center"/>
          </w:tcPr>
          <w:p w14:paraId="5743655F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890" w:type="dxa"/>
            <w:gridSpan w:val="6"/>
            <w:tcBorders>
              <w:left w:val="single" w:sz="4" w:space="0" w:color="808080"/>
            </w:tcBorders>
            <w:vAlign w:val="center"/>
          </w:tcPr>
          <w:p w14:paraId="4F94C1E1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Contract (Temporary, agency &amp; seasonal) Men</w:t>
            </w:r>
          </w:p>
          <w:p w14:paraId="18DEC2D0" w14:textId="77777777" w:rsidR="001679CB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合同派遣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-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男员工数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(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备注：临时工，含劳务派遣，季节工等）</w:t>
            </w:r>
          </w:p>
        </w:tc>
        <w:tc>
          <w:tcPr>
            <w:tcW w:w="723" w:type="dxa"/>
            <w:gridSpan w:val="3"/>
            <w:tcBorders>
              <w:left w:val="single" w:sz="4" w:space="0" w:color="808080"/>
            </w:tcBorders>
            <w:vAlign w:val="center"/>
          </w:tcPr>
          <w:p w14:paraId="34E45285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064" w:type="dxa"/>
            <w:gridSpan w:val="4"/>
            <w:tcBorders>
              <w:left w:val="single" w:sz="4" w:space="0" w:color="808080"/>
            </w:tcBorders>
            <w:vAlign w:val="center"/>
          </w:tcPr>
          <w:p w14:paraId="363E918F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Contract (Temporary, agency &amp; seasonal) Women</w:t>
            </w:r>
          </w:p>
          <w:p w14:paraId="1962DB3E" w14:textId="77777777" w:rsidR="001679CB" w:rsidRPr="00045615" w:rsidRDefault="00000000" w:rsidP="00D53645">
            <w:pPr>
              <w:rPr>
                <w:rFonts w:ascii="Arial Narrow" w:eastAsia="宋体" w:hAnsi="Arial Narrow" w:cs="宋体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合同派遣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-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女员工数</w:t>
            </w:r>
          </w:p>
          <w:p w14:paraId="00818729" w14:textId="77777777" w:rsidR="001679CB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(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备注：临时工，含劳务派遣，季节工等）</w:t>
            </w:r>
          </w:p>
        </w:tc>
        <w:tc>
          <w:tcPr>
            <w:tcW w:w="830" w:type="dxa"/>
            <w:tcBorders>
              <w:left w:val="single" w:sz="4" w:space="0" w:color="808080"/>
            </w:tcBorders>
            <w:vAlign w:val="center"/>
          </w:tcPr>
          <w:p w14:paraId="042AD4C3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4EFBCF3F" w14:textId="77777777" w:rsidTr="00D53645">
        <w:trPr>
          <w:trHeight w:val="456"/>
        </w:trPr>
        <w:tc>
          <w:tcPr>
            <w:tcW w:w="1158" w:type="dxa"/>
            <w:vMerge/>
            <w:tcBorders>
              <w:right w:val="single" w:sz="4" w:space="0" w:color="808080"/>
            </w:tcBorders>
            <w:vAlign w:val="center"/>
          </w:tcPr>
          <w:p w14:paraId="449C9848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244" w:type="dxa"/>
            <w:gridSpan w:val="4"/>
            <w:tcBorders>
              <w:left w:val="single" w:sz="4" w:space="0" w:color="808080"/>
            </w:tcBorders>
            <w:vAlign w:val="center"/>
          </w:tcPr>
          <w:p w14:paraId="468ADB19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Management Total (d)</w:t>
            </w:r>
          </w:p>
          <w:p w14:paraId="580418DC" w14:textId="77777777" w:rsidR="001679CB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管理人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员总数</w:t>
            </w:r>
          </w:p>
        </w:tc>
        <w:tc>
          <w:tcPr>
            <w:tcW w:w="1252" w:type="dxa"/>
            <w:gridSpan w:val="4"/>
            <w:tcBorders>
              <w:left w:val="single" w:sz="4" w:space="0" w:color="808080"/>
            </w:tcBorders>
            <w:vAlign w:val="center"/>
          </w:tcPr>
          <w:p w14:paraId="303A9467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167" w:type="dxa"/>
            <w:gridSpan w:val="7"/>
            <w:tcBorders>
              <w:left w:val="single" w:sz="4" w:space="0" w:color="808080"/>
            </w:tcBorders>
            <w:vAlign w:val="center"/>
          </w:tcPr>
          <w:p w14:paraId="525BFD26" w14:textId="77777777" w:rsidR="00D53645" w:rsidRPr="00F321B9" w:rsidRDefault="00000000" w:rsidP="00D53645">
            <w:pPr>
              <w:rPr>
                <w:rFonts w:ascii="Arial Narrow" w:eastAsia="宋体" w:hAnsi="Arial Narrow" w:cs="Arial Unicode MS"/>
                <w:b/>
                <w:bCs/>
                <w:lang w:eastAsia="zh-CN"/>
              </w:rPr>
            </w:pPr>
            <w:r w:rsidRPr="00F321B9">
              <w:rPr>
                <w:rFonts w:ascii="Arial Narrow" w:eastAsia="宋体" w:hAnsi="Arial Narrow" w:cs="Arial Unicode MS"/>
                <w:b/>
                <w:bCs/>
                <w:lang w:eastAsia="zh-CN"/>
              </w:rPr>
              <w:t>Total Employees at Site</w:t>
            </w:r>
          </w:p>
          <w:p w14:paraId="2E0B6A74" w14:textId="77777777" w:rsidR="00D53645" w:rsidRPr="00F321B9" w:rsidRDefault="00000000" w:rsidP="00D53645">
            <w:pPr>
              <w:rPr>
                <w:rFonts w:ascii="Arial Narrow" w:eastAsia="宋体" w:hAnsi="Arial Narrow" w:cs="Arial Unicode MS"/>
                <w:b/>
                <w:bCs/>
                <w:lang w:eastAsia="zh-CN"/>
              </w:rPr>
            </w:pPr>
            <w:r w:rsidRPr="00F321B9">
              <w:rPr>
                <w:rFonts w:ascii="Arial Narrow" w:eastAsia="宋体" w:hAnsi="Arial Narrow" w:cs="Arial Unicode MS"/>
                <w:b/>
                <w:bCs/>
                <w:lang w:eastAsia="zh-CN"/>
              </w:rPr>
              <w:t>(</w:t>
            </w:r>
            <w:proofErr w:type="spellStart"/>
            <w:r w:rsidRPr="00F321B9">
              <w:rPr>
                <w:rFonts w:ascii="Arial Narrow" w:eastAsia="宋体" w:hAnsi="Arial Narrow" w:cs="Arial Unicode MS"/>
                <w:b/>
                <w:bCs/>
                <w:lang w:eastAsia="zh-CN"/>
              </w:rPr>
              <w:t>a+b+c+d</w:t>
            </w:r>
            <w:proofErr w:type="spellEnd"/>
            <w:r w:rsidRPr="00F321B9">
              <w:rPr>
                <w:rFonts w:ascii="Arial Narrow" w:eastAsia="宋体" w:hAnsi="Arial Narrow" w:cs="Arial Unicode MS"/>
                <w:b/>
                <w:bCs/>
                <w:lang w:eastAsia="zh-CN"/>
              </w:rPr>
              <w:t>)</w:t>
            </w:r>
          </w:p>
          <w:p w14:paraId="06FFC135" w14:textId="77777777" w:rsidR="001679CB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F321B9">
              <w:rPr>
                <w:rFonts w:ascii="Arial Narrow" w:eastAsia="宋体" w:hAnsi="Arial Narrow" w:cs="宋体"/>
                <w:b/>
                <w:bCs/>
                <w:lang w:eastAsia="zh-CN"/>
              </w:rPr>
              <w:t>场所总人数</w:t>
            </w:r>
          </w:p>
        </w:tc>
        <w:tc>
          <w:tcPr>
            <w:tcW w:w="2894" w:type="dxa"/>
            <w:gridSpan w:val="5"/>
            <w:tcBorders>
              <w:left w:val="single" w:sz="4" w:space="0" w:color="808080"/>
            </w:tcBorders>
            <w:vAlign w:val="center"/>
          </w:tcPr>
          <w:p w14:paraId="1CA3B24C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00BF78AE" w14:textId="77777777" w:rsidTr="00D53645">
        <w:trPr>
          <w:trHeight w:val="456"/>
        </w:trPr>
        <w:tc>
          <w:tcPr>
            <w:tcW w:w="1158" w:type="dxa"/>
            <w:vMerge/>
            <w:tcBorders>
              <w:right w:val="single" w:sz="4" w:space="0" w:color="808080"/>
            </w:tcBorders>
            <w:vAlign w:val="center"/>
          </w:tcPr>
          <w:p w14:paraId="2D4A8239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244" w:type="dxa"/>
            <w:gridSpan w:val="4"/>
            <w:tcBorders>
              <w:left w:val="single" w:sz="4" w:space="0" w:color="808080"/>
            </w:tcBorders>
            <w:vAlign w:val="center"/>
          </w:tcPr>
          <w:p w14:paraId="1E72927C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Has Foreign Workers</w:t>
            </w:r>
          </w:p>
          <w:p w14:paraId="2C6A675B" w14:textId="77777777" w:rsidR="001679CB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是否有外籍劳工人数</w:t>
            </w:r>
          </w:p>
        </w:tc>
        <w:tc>
          <w:tcPr>
            <w:tcW w:w="6313" w:type="dxa"/>
            <w:gridSpan w:val="16"/>
            <w:tcBorders>
              <w:left w:val="single" w:sz="4" w:space="0" w:color="808080"/>
            </w:tcBorders>
            <w:vAlign w:val="center"/>
          </w:tcPr>
          <w:p w14:paraId="090BCC67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TW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 Yes</w:t>
            </w:r>
            <w:r w:rsidR="00A3273B" w:rsidRPr="00045615">
              <w:rPr>
                <w:rFonts w:ascii="Arial Narrow" w:eastAsia="宋体" w:hAnsi="Arial Narrow" w:cs="Arial Unicode MS"/>
                <w:lang w:eastAsia="zh-CN"/>
              </w:rPr>
              <w:t>是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, if yes, how many</w:t>
            </w:r>
            <w:r w:rsidR="00A3273B" w:rsidRPr="00045615">
              <w:rPr>
                <w:rFonts w:ascii="Arial Narrow" w:eastAsia="宋体" w:hAnsi="Arial Narrow" w:cs="宋体"/>
                <w:lang w:eastAsia="zh-CN"/>
              </w:rPr>
              <w:t>总人数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: </w:t>
            </w:r>
            <w:r w:rsidRPr="00045615">
              <w:rPr>
                <w:rFonts w:ascii="Arial Narrow" w:eastAsia="宋体" w:hAnsi="Arial Narrow"/>
                <w:b/>
              </w:rPr>
              <w:t>_____</w:t>
            </w:r>
            <w:r w:rsidRPr="00045615">
              <w:rPr>
                <w:rFonts w:ascii="Arial Narrow" w:eastAsia="宋体" w:hAnsi="Arial Narrow" w:cs="Arial Unicode MS"/>
                <w:lang w:eastAsia="zh-TW"/>
              </w:rPr>
              <w:t xml:space="preserve">, and their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Nationality</w:t>
            </w:r>
            <w:r w:rsidR="00A3273B" w:rsidRPr="00045615">
              <w:rPr>
                <w:rFonts w:ascii="Arial Narrow" w:eastAsia="宋体" w:hAnsi="Arial Narrow" w:cs="Arial Unicode MS"/>
                <w:lang w:eastAsia="zh-CN"/>
              </w:rPr>
              <w:t>国籍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:</w:t>
            </w:r>
            <w:r w:rsidRPr="00045615">
              <w:rPr>
                <w:rFonts w:ascii="Arial Narrow" w:eastAsia="宋体" w:hAnsi="Arial Narrow"/>
                <w:b/>
              </w:rPr>
              <w:t xml:space="preserve"> ___________________</w:t>
            </w:r>
          </w:p>
          <w:p w14:paraId="24AD43B1" w14:textId="77777777" w:rsidR="00D53645" w:rsidRPr="0002076C" w:rsidRDefault="00D53645" w:rsidP="00D53645">
            <w:pPr>
              <w:rPr>
                <w:rFonts w:ascii="Arial Narrow" w:eastAsia="宋体" w:hAnsi="Arial Narrow" w:cs="Arial Unicode MS"/>
                <w:sz w:val="16"/>
                <w:szCs w:val="16"/>
                <w:lang w:eastAsia="zh-CN"/>
              </w:rPr>
            </w:pPr>
          </w:p>
          <w:p w14:paraId="260AA097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No </w:t>
            </w:r>
            <w:r w:rsidR="00A3273B" w:rsidRPr="00045615">
              <w:rPr>
                <w:rFonts w:ascii="Arial Narrow" w:eastAsia="宋体" w:hAnsi="Arial Narrow" w:cs="Arial Unicode MS"/>
                <w:lang w:eastAsia="zh-CN"/>
              </w:rPr>
              <w:t>否</w:t>
            </w:r>
          </w:p>
        </w:tc>
      </w:tr>
      <w:tr w:rsidR="009E4D3B" w:rsidRPr="00045615" w14:paraId="3DBBB83F" w14:textId="77777777" w:rsidTr="00D53645">
        <w:trPr>
          <w:trHeight w:val="440"/>
        </w:trPr>
        <w:tc>
          <w:tcPr>
            <w:tcW w:w="2144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C856B0D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Shift Count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3568A246" w14:textId="77777777" w:rsidR="005A1D2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班次数量</w:t>
            </w:r>
          </w:p>
        </w:tc>
        <w:tc>
          <w:tcPr>
            <w:tcW w:w="2064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26207D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246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B912B4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Each Shift Start and End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1E0F858B" w14:textId="77777777" w:rsidR="005A1D2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各班次具体开始及结束时间</w:t>
            </w:r>
          </w:p>
        </w:tc>
        <w:tc>
          <w:tcPr>
            <w:tcW w:w="3261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82EC9A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18DE7FDF" w14:textId="77777777" w:rsidTr="00D53645">
        <w:trPr>
          <w:trHeight w:val="440"/>
        </w:trPr>
        <w:tc>
          <w:tcPr>
            <w:tcW w:w="2144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5981CBB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Break Time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17931597" w14:textId="77777777" w:rsidR="005A1D2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休息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时间</w:t>
            </w:r>
          </w:p>
        </w:tc>
        <w:tc>
          <w:tcPr>
            <w:tcW w:w="2064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0B00BAA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246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CBC2902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Weekly Holidays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</w:p>
          <w:p w14:paraId="597E3108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(e.g., Sunday)</w:t>
            </w:r>
          </w:p>
          <w:p w14:paraId="592BD64C" w14:textId="77777777" w:rsidR="005A1D2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/>
                <w:lang w:eastAsia="zh-CN"/>
              </w:rPr>
              <w:t>周休息日（如周日）</w:t>
            </w:r>
          </w:p>
        </w:tc>
        <w:tc>
          <w:tcPr>
            <w:tcW w:w="3261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1C90C03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  <w:tr w:rsidR="009E4D3B" w:rsidRPr="00045615" w14:paraId="76F7F139" w14:textId="77777777" w:rsidTr="00D53645">
        <w:trPr>
          <w:trHeight w:val="440"/>
        </w:trPr>
        <w:tc>
          <w:tcPr>
            <w:tcW w:w="1790" w:type="dxa"/>
            <w:gridSpan w:val="2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vAlign w:val="center"/>
          </w:tcPr>
          <w:p w14:paraId="2ADC4B02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b/>
                <w:bCs/>
                <w:color w:val="FF0000"/>
              </w:rPr>
            </w:pPr>
            <w:r w:rsidRPr="00045615">
              <w:rPr>
                <w:rFonts w:ascii="Arial Narrow" w:eastAsia="宋体" w:hAnsi="Arial Narrow" w:cs="Arial Unicode MS"/>
                <w:b/>
              </w:rPr>
              <w:t>(</w:t>
            </w:r>
            <w:proofErr w:type="spellStart"/>
            <w:r w:rsidRPr="00045615">
              <w:rPr>
                <w:rFonts w:ascii="Arial Narrow" w:eastAsia="宋体" w:hAnsi="Arial Narrow" w:cs="Arial Unicode MS"/>
                <w:b/>
              </w:rPr>
              <w:t>amfori</w:t>
            </w:r>
            <w:proofErr w:type="spellEnd"/>
            <w:r w:rsidRPr="00045615">
              <w:rPr>
                <w:rFonts w:ascii="Arial Narrow" w:eastAsia="宋体" w:hAnsi="Arial Narrow" w:cs="Arial Unicode MS"/>
                <w:b/>
              </w:rPr>
              <w:t xml:space="preserve"> BSCI </w:t>
            </w:r>
            <w:proofErr w:type="gramStart"/>
            <w:r w:rsidRPr="00045615">
              <w:rPr>
                <w:rFonts w:ascii="Arial Narrow" w:eastAsia="宋体" w:hAnsi="Arial Narrow" w:cs="Arial Unicode MS"/>
                <w:b/>
              </w:rPr>
              <w:t>only)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</w:rPr>
              <w:t>*</w:t>
            </w:r>
            <w:proofErr w:type="gramEnd"/>
          </w:p>
          <w:p w14:paraId="603650A9" w14:textId="77777777" w:rsidR="005A1D2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b/>
                <w:bCs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b/>
                <w:bCs/>
                <w:lang w:eastAsia="zh-CN"/>
              </w:rPr>
              <w:t>审核场所</w:t>
            </w:r>
            <w:proofErr w:type="spellStart"/>
            <w:r w:rsidRPr="00045615">
              <w:rPr>
                <w:rFonts w:ascii="Arial Narrow" w:eastAsia="宋体" w:hAnsi="Arial Narrow" w:cs="Arial Unicode MS"/>
                <w:b/>
                <w:bCs/>
                <w:lang w:eastAsia="zh-CN"/>
              </w:rPr>
              <w:t>amfori</w:t>
            </w:r>
            <w:proofErr w:type="spellEnd"/>
            <w:r w:rsidRPr="00045615">
              <w:rPr>
                <w:rFonts w:ascii="Arial Narrow" w:eastAsia="宋体" w:hAnsi="Arial Narrow" w:cs="Arial Unicode MS"/>
                <w:b/>
                <w:bCs/>
                <w:lang w:eastAsia="zh-CN"/>
              </w:rPr>
              <w:t xml:space="preserve"> ID</w:t>
            </w:r>
          </w:p>
        </w:tc>
        <w:tc>
          <w:tcPr>
            <w:tcW w:w="7925" w:type="dxa"/>
            <w:gridSpan w:val="19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1EC1416F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Site </w:t>
            </w:r>
            <w:proofErr w:type="spellStart"/>
            <w:r w:rsidRPr="00045615">
              <w:rPr>
                <w:rFonts w:ascii="Arial Narrow" w:eastAsia="宋体" w:hAnsi="Arial Narrow" w:cs="Arial Unicode MS"/>
                <w:lang w:eastAsia="zh-CN"/>
              </w:rPr>
              <w:t>amfori</w:t>
            </w:r>
            <w:proofErr w:type="spell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ID: _______________</w:t>
            </w:r>
            <w:r w:rsidRPr="00045615">
              <w:rPr>
                <w:rFonts w:ascii="Arial Narrow" w:eastAsia="宋体" w:hAnsi="Arial Narrow" w:cs="Arial Unicode MS"/>
                <w:lang w:eastAsia="zh-TW"/>
              </w:rPr>
              <w:t xml:space="preserve">  </w:t>
            </w:r>
          </w:p>
        </w:tc>
      </w:tr>
      <w:tr w:rsidR="009E4D3B" w:rsidRPr="00045615" w14:paraId="5EA6C234" w14:textId="77777777" w:rsidTr="00D53645">
        <w:trPr>
          <w:trHeight w:val="431"/>
        </w:trPr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14:paraId="20EE16DD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b/>
                <w:u w:val="single"/>
                <w:lang w:eastAsia="zh-CN"/>
              </w:rPr>
              <w:t xml:space="preserve">(SMETA </w:t>
            </w:r>
            <w:proofErr w:type="gramStart"/>
            <w:r w:rsidRPr="00045615">
              <w:rPr>
                <w:rFonts w:ascii="Arial Narrow" w:eastAsia="宋体" w:hAnsi="Arial Narrow" w:cs="Arial Unicode MS"/>
                <w:b/>
                <w:u w:val="single"/>
                <w:lang w:eastAsia="zh-CN"/>
              </w:rPr>
              <w:t>only)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u w:val="single"/>
                <w:lang w:eastAsia="zh-CN"/>
              </w:rPr>
              <w:t>*</w:t>
            </w:r>
            <w:proofErr w:type="gramEnd"/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</w:p>
          <w:p w14:paraId="68EFD933" w14:textId="77777777" w:rsidR="005A1D2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i/>
                <w:sz w:val="18"/>
                <w:szCs w:val="18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b/>
                <w:lang w:eastAsia="zh-CN"/>
              </w:rPr>
              <w:t>仅限</w:t>
            </w:r>
            <w:r w:rsidRPr="00045615">
              <w:rPr>
                <w:rFonts w:ascii="Arial Narrow" w:eastAsia="宋体" w:hAnsi="Arial Narrow" w:cs="宋体"/>
                <w:b/>
                <w:lang w:eastAsia="zh-CN"/>
              </w:rPr>
              <w:t>SMETA</w:t>
            </w:r>
            <w:r w:rsidRPr="00045615">
              <w:rPr>
                <w:rFonts w:ascii="Arial Narrow" w:eastAsia="宋体" w:hAnsi="Arial Narrow" w:cs="宋体"/>
                <w:b/>
                <w:lang w:eastAsia="zh-CN"/>
              </w:rPr>
              <w:t>必填</w:t>
            </w:r>
          </w:p>
        </w:tc>
        <w:tc>
          <w:tcPr>
            <w:tcW w:w="7925" w:type="dxa"/>
            <w:gridSpan w:val="19"/>
            <w:tcBorders>
              <w:left w:val="single" w:sz="4" w:space="0" w:color="auto"/>
            </w:tcBorders>
            <w:vAlign w:val="center"/>
          </w:tcPr>
          <w:p w14:paraId="546C6D37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u w:val="single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ZS: _______________</w:t>
            </w:r>
            <w:r w:rsidRPr="00045615">
              <w:rPr>
                <w:rFonts w:ascii="Arial Narrow" w:eastAsia="宋体" w:hAnsi="Arial Narrow" w:cs="Arial Unicode MS"/>
                <w:lang w:eastAsia="zh-TW"/>
              </w:rPr>
              <w:t xml:space="preserve">         </w:t>
            </w:r>
          </w:p>
        </w:tc>
      </w:tr>
      <w:tr w:rsidR="009E4D3B" w:rsidRPr="00045615" w14:paraId="19AFF076" w14:textId="77777777" w:rsidTr="00D53645">
        <w:trPr>
          <w:trHeight w:val="440"/>
        </w:trPr>
        <w:tc>
          <w:tcPr>
            <w:tcW w:w="1790" w:type="dxa"/>
            <w:gridSpan w:val="2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vAlign w:val="center"/>
          </w:tcPr>
          <w:p w14:paraId="3E751BF5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b/>
                <w:u w:val="single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b/>
                <w:u w:val="single"/>
                <w:lang w:eastAsia="zh-CN"/>
              </w:rPr>
              <w:t xml:space="preserve">(SLCP </w:t>
            </w:r>
            <w:proofErr w:type="gramStart"/>
            <w:r w:rsidRPr="00045615">
              <w:rPr>
                <w:rFonts w:ascii="Arial Narrow" w:eastAsia="宋体" w:hAnsi="Arial Narrow" w:cs="Arial Unicode MS"/>
                <w:b/>
                <w:u w:val="single"/>
                <w:lang w:eastAsia="zh-CN"/>
              </w:rPr>
              <w:t>only)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u w:val="single"/>
                <w:lang w:eastAsia="zh-CN"/>
              </w:rPr>
              <w:t>*</w:t>
            </w:r>
            <w:proofErr w:type="gramEnd"/>
            <w:r w:rsidRPr="00045615">
              <w:rPr>
                <w:rFonts w:ascii="Arial Narrow" w:eastAsia="宋体" w:hAnsi="Arial Narrow" w:cs="Arial Unicode MS"/>
                <w:b/>
                <w:u w:val="single"/>
                <w:lang w:eastAsia="zh-CN"/>
              </w:rPr>
              <w:t xml:space="preserve"> </w:t>
            </w:r>
          </w:p>
          <w:p w14:paraId="2DBE6264" w14:textId="77777777" w:rsidR="005A1D2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Pr="00045615">
              <w:rPr>
                <w:rFonts w:ascii="Arial Narrow" w:eastAsia="宋体" w:hAnsi="Arial Narrow" w:cs="宋体"/>
                <w:b/>
                <w:lang w:eastAsia="zh-CN"/>
              </w:rPr>
              <w:t>仅限</w:t>
            </w:r>
            <w:r w:rsidRPr="00045615">
              <w:rPr>
                <w:rFonts w:ascii="Arial Narrow" w:eastAsia="宋体" w:hAnsi="Arial Narrow" w:cs="宋体"/>
                <w:b/>
                <w:lang w:eastAsia="zh-CN"/>
              </w:rPr>
              <w:t>SLCP</w:t>
            </w:r>
            <w:r w:rsidRPr="00045615">
              <w:rPr>
                <w:rFonts w:ascii="Arial Narrow" w:eastAsia="宋体" w:hAnsi="Arial Narrow" w:cs="宋体"/>
                <w:b/>
                <w:lang w:eastAsia="zh-CN"/>
              </w:rPr>
              <w:t>必填</w:t>
            </w:r>
          </w:p>
        </w:tc>
        <w:tc>
          <w:tcPr>
            <w:tcW w:w="1619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D16EBD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Verification scope</w:t>
            </w:r>
          </w:p>
          <w:p w14:paraId="2C9255C0" w14:textId="77777777" w:rsidR="005A1D2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验证阶段</w:t>
            </w:r>
          </w:p>
        </w:tc>
        <w:tc>
          <w:tcPr>
            <w:tcW w:w="6306" w:type="dxa"/>
            <w:gridSpan w:val="1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4F081CB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Pr="00045615">
              <w:rPr>
                <w:rFonts w:ascii="Arial Narrow" w:eastAsia="宋体" w:hAnsi="Arial Narrow"/>
              </w:rPr>
              <w:t xml:space="preserve">Step 1;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/>
              </w:rPr>
              <w:t xml:space="preserve">Step 2;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Pr="00045615">
              <w:rPr>
                <w:rFonts w:ascii="Arial Narrow" w:eastAsia="宋体" w:hAnsi="Arial Narrow"/>
              </w:rPr>
              <w:t xml:space="preserve">Step 3;  </w:t>
            </w:r>
          </w:p>
        </w:tc>
      </w:tr>
      <w:tr w:rsidR="009E4D3B" w:rsidRPr="00045615" w14:paraId="24D42190" w14:textId="77777777" w:rsidTr="00D53645">
        <w:trPr>
          <w:trHeight w:val="440"/>
        </w:trPr>
        <w:tc>
          <w:tcPr>
            <w:tcW w:w="1790" w:type="dxa"/>
            <w:gridSpan w:val="2"/>
            <w:vMerge/>
            <w:tcBorders>
              <w:left w:val="single" w:sz="4" w:space="0" w:color="808080"/>
              <w:right w:val="single" w:sz="4" w:space="0" w:color="808080"/>
            </w:tcBorders>
            <w:vAlign w:val="center"/>
          </w:tcPr>
          <w:p w14:paraId="0DA89CB0" w14:textId="77777777" w:rsidR="00D53645" w:rsidRPr="00045615" w:rsidRDefault="00D53645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619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8FB9CC" w14:textId="77777777" w:rsidR="00D5364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Verification type</w:t>
            </w:r>
          </w:p>
          <w:p w14:paraId="5CD780E1" w14:textId="77777777" w:rsidR="005A1D25" w:rsidRPr="00045615" w:rsidRDefault="00000000" w:rsidP="00D5364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验证类型</w:t>
            </w:r>
          </w:p>
        </w:tc>
        <w:tc>
          <w:tcPr>
            <w:tcW w:w="6306" w:type="dxa"/>
            <w:gridSpan w:val="1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78134D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Onsite Verification; 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Virtual + Onsite Verification;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Full Virtual Verification</w:t>
            </w:r>
          </w:p>
          <w:p w14:paraId="63894976" w14:textId="77777777" w:rsidR="005A1D2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现场验证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 xml:space="preserve">;           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远程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+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现场验证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;                     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远程验证</w:t>
            </w:r>
            <w:r w:rsidRPr="00045615">
              <w:rPr>
                <w:rFonts w:ascii="Arial Narrow" w:eastAsia="宋体" w:hAnsi="Arial Narrow" w:cs="宋体"/>
                <w:lang w:eastAsia="zh-CN"/>
              </w:rPr>
              <w:t>;</w:t>
            </w:r>
          </w:p>
        </w:tc>
      </w:tr>
      <w:tr w:rsidR="009E4D3B" w:rsidRPr="00045615" w14:paraId="017421E7" w14:textId="77777777" w:rsidTr="00D53645">
        <w:trPr>
          <w:trHeight w:val="440"/>
        </w:trPr>
        <w:tc>
          <w:tcPr>
            <w:tcW w:w="1790" w:type="dxa"/>
            <w:gridSpan w:val="2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9186827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1619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8608E03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Verification version</w:t>
            </w:r>
          </w:p>
          <w:p w14:paraId="6B34EE04" w14:textId="77777777" w:rsidR="005A1D2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lang w:eastAsia="zh-CN"/>
              </w:rPr>
              <w:t>验证版本</w:t>
            </w:r>
          </w:p>
        </w:tc>
        <w:tc>
          <w:tcPr>
            <w:tcW w:w="2074" w:type="dxa"/>
            <w:gridSpan w:val="6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vAlign w:val="center"/>
          </w:tcPr>
          <w:p w14:paraId="689C02FE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2092" w:type="dxa"/>
            <w:gridSpan w:val="6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442BA7B6" w14:textId="77777777" w:rsidR="00D5364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Date of self / joint assessment submission (DD/MM/YYYY)</w:t>
            </w:r>
          </w:p>
          <w:p w14:paraId="59CDB800" w14:textId="77777777" w:rsidR="005A1D25" w:rsidRPr="00045615" w:rsidRDefault="00000000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宋体"/>
                <w:sz w:val="18"/>
                <w:szCs w:val="18"/>
                <w:lang w:eastAsia="zh-CN"/>
              </w:rPr>
              <w:lastRenderedPageBreak/>
              <w:t>自评</w:t>
            </w:r>
            <w:r w:rsidRPr="00045615">
              <w:rPr>
                <w:rFonts w:ascii="Arial Narrow" w:eastAsia="宋体" w:hAnsi="Arial Narrow" w:cs="宋体"/>
                <w:sz w:val="18"/>
                <w:szCs w:val="18"/>
                <w:lang w:eastAsia="zh-CN"/>
              </w:rPr>
              <w:t>/</w:t>
            </w:r>
            <w:r w:rsidRPr="00045615">
              <w:rPr>
                <w:rFonts w:ascii="Arial Narrow" w:eastAsia="宋体" w:hAnsi="Arial Narrow" w:cs="宋体"/>
                <w:sz w:val="18"/>
                <w:szCs w:val="18"/>
                <w:lang w:eastAsia="zh-CN"/>
              </w:rPr>
              <w:t>联合自评提交日期（日</w:t>
            </w:r>
            <w:r w:rsidRPr="00045615">
              <w:rPr>
                <w:rFonts w:ascii="Arial Narrow" w:eastAsia="宋体" w:hAnsi="Arial Narrow" w:cs="宋体"/>
                <w:sz w:val="18"/>
                <w:szCs w:val="18"/>
                <w:lang w:eastAsia="zh-CN"/>
              </w:rPr>
              <w:t>/</w:t>
            </w:r>
            <w:r w:rsidRPr="00045615">
              <w:rPr>
                <w:rFonts w:ascii="Arial Narrow" w:eastAsia="宋体" w:hAnsi="Arial Narrow" w:cs="宋体"/>
                <w:sz w:val="18"/>
                <w:szCs w:val="18"/>
                <w:lang w:eastAsia="zh-CN"/>
              </w:rPr>
              <w:t>月</w:t>
            </w:r>
            <w:r w:rsidRPr="00045615">
              <w:rPr>
                <w:rFonts w:ascii="Arial Narrow" w:eastAsia="宋体" w:hAnsi="Arial Narrow" w:cs="宋体"/>
                <w:sz w:val="18"/>
                <w:szCs w:val="18"/>
                <w:lang w:eastAsia="zh-CN"/>
              </w:rPr>
              <w:t>/</w:t>
            </w:r>
            <w:r w:rsidRPr="00045615">
              <w:rPr>
                <w:rFonts w:ascii="Arial Narrow" w:eastAsia="宋体" w:hAnsi="Arial Narrow" w:cs="宋体"/>
                <w:sz w:val="18"/>
                <w:szCs w:val="18"/>
                <w:lang w:eastAsia="zh-CN"/>
              </w:rPr>
              <w:t>年）</w:t>
            </w:r>
          </w:p>
        </w:tc>
        <w:tc>
          <w:tcPr>
            <w:tcW w:w="2140" w:type="dxa"/>
            <w:gridSpan w:val="3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4418AB65" w14:textId="77777777" w:rsidR="00D53645" w:rsidRPr="00045615" w:rsidRDefault="00D53645" w:rsidP="00D53645">
            <w:pPr>
              <w:rPr>
                <w:rFonts w:ascii="Arial Narrow" w:eastAsia="宋体" w:hAnsi="Arial Narrow" w:cs="Arial Unicode MS"/>
                <w:lang w:eastAsia="zh-CN"/>
              </w:rPr>
            </w:pPr>
          </w:p>
        </w:tc>
      </w:tr>
    </w:tbl>
    <w:p w14:paraId="5F455715" w14:textId="77777777" w:rsidR="00341070" w:rsidRPr="00045615" w:rsidRDefault="00341070" w:rsidP="00341070">
      <w:pPr>
        <w:rPr>
          <w:rFonts w:ascii="Arial Narrow" w:eastAsia="宋体" w:hAnsi="Arial Narrow"/>
          <w:lang w:eastAsia="zh-CN"/>
        </w:rPr>
      </w:pPr>
    </w:p>
    <w:p w14:paraId="022ABB5E" w14:textId="77777777" w:rsidR="001E2C50" w:rsidRPr="00045615" w:rsidRDefault="00000000" w:rsidP="00341070">
      <w:pPr>
        <w:rPr>
          <w:rFonts w:ascii="Arial Narrow" w:eastAsia="宋体" w:hAnsi="Arial Narrow" w:cs="Arial Unicode MS"/>
          <w:b/>
          <w:u w:val="single"/>
          <w:lang w:eastAsia="zh-CN"/>
        </w:rPr>
      </w:pPr>
      <w:r w:rsidRPr="00045615">
        <w:rPr>
          <w:rFonts w:ascii="Arial Narrow" w:eastAsia="宋体" w:hAnsi="Arial Narrow" w:cs="Arial Unicode MS"/>
          <w:b/>
          <w:u w:val="single"/>
          <w:lang w:eastAsia="zh-CN"/>
        </w:rPr>
        <w:t xml:space="preserve">Please fill below if you are applying for </w:t>
      </w:r>
      <w:proofErr w:type="spellStart"/>
      <w:r w:rsidRPr="00045615">
        <w:rPr>
          <w:rFonts w:ascii="Arial Narrow" w:eastAsia="宋体" w:hAnsi="Arial Narrow" w:cs="Arial Unicode MS"/>
          <w:b/>
          <w:u w:val="single"/>
          <w:lang w:eastAsia="zh-CN"/>
        </w:rPr>
        <w:t>amfori</w:t>
      </w:r>
      <w:proofErr w:type="spellEnd"/>
      <w:r w:rsidRPr="00045615">
        <w:rPr>
          <w:rFonts w:ascii="Arial Narrow" w:eastAsia="宋体" w:hAnsi="Arial Narrow" w:cs="Arial Unicode MS"/>
          <w:b/>
          <w:u w:val="single"/>
          <w:lang w:eastAsia="zh-CN"/>
        </w:rPr>
        <w:t xml:space="preserve"> BSCI or SMETA 4-pillar audit. </w:t>
      </w:r>
    </w:p>
    <w:p w14:paraId="3C62B1F5" w14:textId="77777777" w:rsidR="00D54797" w:rsidRPr="00045615" w:rsidRDefault="00000000" w:rsidP="00D54797">
      <w:pPr>
        <w:rPr>
          <w:rFonts w:ascii="Arial Narrow" w:eastAsia="宋体" w:hAnsi="Arial Narrow"/>
          <w:b/>
          <w:lang w:eastAsia="zh-CN"/>
        </w:rPr>
      </w:pPr>
      <w:r w:rsidRPr="0002076C">
        <w:rPr>
          <w:rFonts w:ascii="Arial Narrow" w:eastAsia="宋体" w:hAnsi="Arial Narrow"/>
          <w:b/>
          <w:highlight w:val="yellow"/>
          <w:lang w:eastAsia="zh-CN"/>
        </w:rPr>
        <w:t>如申请</w:t>
      </w:r>
      <w:proofErr w:type="spellStart"/>
      <w:r w:rsidRPr="0002076C">
        <w:rPr>
          <w:rFonts w:ascii="Arial Narrow" w:eastAsia="宋体" w:hAnsi="Arial Narrow"/>
          <w:b/>
          <w:highlight w:val="yellow"/>
          <w:lang w:eastAsia="zh-CN"/>
        </w:rPr>
        <w:t>amfori</w:t>
      </w:r>
      <w:proofErr w:type="spellEnd"/>
      <w:r w:rsidRPr="0002076C">
        <w:rPr>
          <w:rFonts w:ascii="Arial Narrow" w:eastAsia="宋体" w:hAnsi="Arial Narrow"/>
          <w:b/>
          <w:highlight w:val="yellow"/>
          <w:lang w:eastAsia="zh-CN"/>
        </w:rPr>
        <w:t xml:space="preserve"> BSCI</w:t>
      </w:r>
      <w:r w:rsidRPr="0002076C">
        <w:rPr>
          <w:rFonts w:ascii="Arial Narrow" w:eastAsia="宋体" w:hAnsi="Arial Narrow"/>
          <w:b/>
          <w:highlight w:val="yellow"/>
          <w:lang w:eastAsia="zh-CN"/>
        </w:rPr>
        <w:t>或</w:t>
      </w:r>
      <w:r w:rsidRPr="0002076C">
        <w:rPr>
          <w:rFonts w:ascii="Arial Narrow" w:eastAsia="宋体" w:hAnsi="Arial Narrow"/>
          <w:b/>
          <w:highlight w:val="yellow"/>
          <w:lang w:eastAsia="zh-CN"/>
        </w:rPr>
        <w:t xml:space="preserve">SMETA 4-pillar, </w:t>
      </w:r>
      <w:r w:rsidRPr="0002076C">
        <w:rPr>
          <w:rFonts w:ascii="Arial Narrow" w:eastAsia="宋体" w:hAnsi="Arial Narrow"/>
          <w:b/>
          <w:highlight w:val="yellow"/>
          <w:lang w:eastAsia="zh-CN"/>
        </w:rPr>
        <w:t>请务必填写</w:t>
      </w:r>
    </w:p>
    <w:p w14:paraId="3151CF4F" w14:textId="77777777" w:rsidR="00D54797" w:rsidRPr="00045615" w:rsidRDefault="00D54797" w:rsidP="00341070">
      <w:pPr>
        <w:rPr>
          <w:rFonts w:ascii="Arial Narrow" w:eastAsia="宋体" w:hAnsi="Arial Narrow" w:cs="Arial Unicode MS"/>
          <w:b/>
          <w:u w:val="single"/>
          <w:lang w:eastAsia="zh-CN"/>
        </w:rPr>
      </w:pPr>
    </w:p>
    <w:tbl>
      <w:tblPr>
        <w:tblW w:w="971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2871"/>
        <w:gridCol w:w="6844"/>
      </w:tblGrid>
      <w:tr w:rsidR="009E4D3B" w:rsidRPr="00045615" w14:paraId="5B33C3F5" w14:textId="77777777" w:rsidTr="0079337A">
        <w:trPr>
          <w:trHeight w:val="1259"/>
        </w:trPr>
        <w:tc>
          <w:tcPr>
            <w:tcW w:w="2871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vAlign w:val="center"/>
          </w:tcPr>
          <w:p w14:paraId="2A8AE93C" w14:textId="77777777" w:rsidR="00F423C9" w:rsidRPr="00045615" w:rsidRDefault="00000000" w:rsidP="00F423C9">
            <w:pPr>
              <w:jc w:val="both"/>
              <w:rPr>
                <w:rFonts w:ascii="Arial Narrow" w:eastAsia="宋体" w:hAnsi="Arial Narrow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Target Supplier or not</w:t>
            </w:r>
          </w:p>
          <w:p w14:paraId="2E226CFA" w14:textId="77777777" w:rsidR="001E2C50" w:rsidRPr="00045615" w:rsidRDefault="00000000" w:rsidP="00F423C9">
            <w:pPr>
              <w:jc w:val="both"/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See </w:t>
            </w:r>
            <w:hyperlink r:id="rId11" w:history="1">
              <w:r w:rsidRPr="00045615">
                <w:rPr>
                  <w:rStyle w:val="Hyperlink"/>
                  <w:rFonts w:ascii="Arial Narrow" w:eastAsia="宋体" w:hAnsi="Arial Narrow" w:cs="Arial Unicode MS"/>
                  <w:lang w:eastAsia="zh-CN"/>
                </w:rPr>
                <w:t>Target’s global factory list</w:t>
              </w:r>
            </w:hyperlink>
            <w:r w:rsidR="00321763"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79BB85EA" w14:textId="77777777" w:rsidR="005A1D25" w:rsidRPr="00045615" w:rsidRDefault="00000000" w:rsidP="005A1D25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/>
                <w:b/>
                <w:lang w:eastAsia="zh-CN"/>
              </w:rPr>
              <w:t>是否是</w:t>
            </w:r>
            <w:r w:rsidRPr="00045615">
              <w:rPr>
                <w:rFonts w:ascii="Arial Narrow" w:eastAsia="宋体" w:hAnsi="Arial Narrow"/>
                <w:b/>
                <w:lang w:eastAsia="zh-CN"/>
              </w:rPr>
              <w:t>Target</w:t>
            </w:r>
            <w:r w:rsidRPr="00045615">
              <w:rPr>
                <w:rFonts w:ascii="Arial Narrow" w:eastAsia="宋体" w:hAnsi="Arial Narrow"/>
                <w:b/>
                <w:lang w:eastAsia="zh-CN"/>
              </w:rPr>
              <w:t>供应商</w:t>
            </w:r>
          </w:p>
          <w:p w14:paraId="2A0D4CB5" w14:textId="77777777" w:rsidR="005A1D25" w:rsidRPr="00045615" w:rsidRDefault="005A1D25" w:rsidP="00F423C9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</w:p>
        </w:tc>
        <w:tc>
          <w:tcPr>
            <w:tcW w:w="684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5B448867" w14:textId="77777777" w:rsidR="005A1D25" w:rsidRPr="00045615" w:rsidRDefault="00000000" w:rsidP="005A1D25">
            <w:pPr>
              <w:pStyle w:val="BodyText"/>
              <w:spacing w:before="60" w:after="60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Pr="00045615">
              <w:rPr>
                <w:rFonts w:ascii="Arial Narrow" w:eastAsia="宋体" w:hAnsi="Arial Narrow"/>
                <w:bCs/>
              </w:rPr>
              <w:t>Yes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是</w:t>
            </w:r>
            <w:r w:rsidRPr="00045615">
              <w:rPr>
                <w:rFonts w:ascii="Arial Narrow" w:eastAsia="宋体" w:hAnsi="Arial Narrow"/>
                <w:bCs/>
              </w:rPr>
              <w:t>, If Yes – Target Supplier ID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供应商为</w:t>
            </w:r>
            <w:r w:rsidRPr="00045615">
              <w:rPr>
                <w:rFonts w:ascii="Arial Narrow" w:eastAsia="宋体" w:hAnsi="Arial Narrow"/>
                <w:bCs/>
              </w:rPr>
              <w:t>___________________; A</w:t>
            </w:r>
            <w:r w:rsidRPr="00045615">
              <w:rPr>
                <w:rFonts w:ascii="Arial Narrow" w:eastAsia="宋体" w:hAnsi="Arial Narrow"/>
                <w:bCs/>
                <w:lang w:eastAsia="zh-CN"/>
              </w:rPr>
              <w:t>n</w:t>
            </w:r>
            <w:r w:rsidRPr="00045615">
              <w:rPr>
                <w:rFonts w:ascii="Arial Narrow" w:eastAsia="宋体" w:hAnsi="Arial Narrow"/>
                <w:bCs/>
              </w:rPr>
              <w:t>d ________________________________________ (Name and Designation) agrees to share all the audit related information with Target.</w:t>
            </w:r>
          </w:p>
          <w:p w14:paraId="6F31D0A6" w14:textId="77777777" w:rsidR="005A1D25" w:rsidRPr="00045615" w:rsidRDefault="00000000" w:rsidP="005A1D25">
            <w:pPr>
              <w:pStyle w:val="BodyText"/>
              <w:spacing w:before="60" w:after="60"/>
              <w:rPr>
                <w:rFonts w:ascii="Arial Narrow" w:eastAsia="宋体" w:hAnsi="Arial Narrow"/>
                <w:lang w:eastAsia="zh-CN"/>
              </w:rPr>
            </w:pPr>
            <w:r w:rsidRPr="00045615">
              <w:rPr>
                <w:rFonts w:ascii="Arial Narrow" w:eastAsia="宋体" w:hAnsi="Arial Narrow"/>
                <w:lang w:eastAsia="zh-CN"/>
              </w:rPr>
              <w:t>（姓名</w:t>
            </w:r>
            <w:r w:rsidRPr="00045615">
              <w:rPr>
                <w:rFonts w:ascii="Arial Narrow" w:eastAsia="宋体" w:hAnsi="Arial Narrow"/>
                <w:lang w:eastAsia="zh-CN"/>
              </w:rPr>
              <w:t>/</w:t>
            </w:r>
            <w:r w:rsidRPr="00045615">
              <w:rPr>
                <w:rFonts w:ascii="Arial Narrow" w:eastAsia="宋体" w:hAnsi="Arial Narrow"/>
                <w:lang w:eastAsia="zh-CN"/>
              </w:rPr>
              <w:t>职位）同意</w:t>
            </w:r>
            <w:r w:rsidR="00984823" w:rsidRPr="00045615">
              <w:rPr>
                <w:rFonts w:ascii="Arial Narrow" w:eastAsia="宋体" w:hAnsi="Arial Narrow"/>
                <w:lang w:eastAsia="zh-CN"/>
              </w:rPr>
              <w:t>将</w:t>
            </w:r>
            <w:r w:rsidRPr="00045615">
              <w:rPr>
                <w:rFonts w:ascii="Arial Narrow" w:eastAsia="宋体" w:hAnsi="Arial Narrow"/>
                <w:lang w:eastAsia="zh-CN"/>
              </w:rPr>
              <w:t>审核</w:t>
            </w:r>
            <w:r w:rsidR="00984823" w:rsidRPr="00045615">
              <w:rPr>
                <w:rFonts w:ascii="Arial Narrow" w:eastAsia="宋体" w:hAnsi="Arial Narrow"/>
                <w:lang w:eastAsia="zh-CN"/>
              </w:rPr>
              <w:t>相关</w:t>
            </w:r>
            <w:r w:rsidRPr="00045615">
              <w:rPr>
                <w:rFonts w:ascii="Arial Narrow" w:eastAsia="宋体" w:hAnsi="Arial Narrow"/>
                <w:lang w:eastAsia="zh-CN"/>
              </w:rPr>
              <w:t>信息分享给</w:t>
            </w:r>
            <w:r w:rsidRPr="00045615">
              <w:rPr>
                <w:rFonts w:ascii="Arial Narrow" w:eastAsia="宋体" w:hAnsi="Arial Narrow"/>
                <w:lang w:eastAsia="zh-CN"/>
              </w:rPr>
              <w:t>Target.</w:t>
            </w:r>
          </w:p>
          <w:p w14:paraId="651E6C75" w14:textId="77777777" w:rsidR="001E2C50" w:rsidRPr="00045615" w:rsidRDefault="00000000" w:rsidP="005A1D25">
            <w:pPr>
              <w:pStyle w:val="BodyText"/>
              <w:spacing w:before="60" w:after="60"/>
              <w:rPr>
                <w:rFonts w:ascii="Arial Narrow" w:eastAsia="宋体" w:hAnsi="Arial Narrow" w:cs="Arial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No </w:t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>否</w:t>
            </w:r>
          </w:p>
        </w:tc>
      </w:tr>
      <w:tr w:rsidR="009E4D3B" w:rsidRPr="00045615" w14:paraId="463A1C94" w14:textId="77777777" w:rsidTr="0079337A">
        <w:trPr>
          <w:trHeight w:val="971"/>
        </w:trPr>
        <w:tc>
          <w:tcPr>
            <w:tcW w:w="2871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auto"/>
            </w:tcBorders>
            <w:vAlign w:val="center"/>
          </w:tcPr>
          <w:p w14:paraId="6BF166B7" w14:textId="77777777" w:rsidR="00D24AD9" w:rsidRPr="00045615" w:rsidRDefault="00000000" w:rsidP="00D24AD9">
            <w:pPr>
              <w:jc w:val="both"/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t>Nestle Supplier or not</w:t>
            </w:r>
            <w:r w:rsidR="00355597"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="00765CCC" w:rsidRPr="00045615">
              <w:rPr>
                <w:rFonts w:ascii="Arial Narrow" w:eastAsia="宋体" w:hAnsi="Arial Narrow" w:cs="Arial Unicode MS"/>
                <w:b/>
                <w:bCs/>
                <w:color w:val="FF0000"/>
                <w:lang w:eastAsia="zh-CN"/>
              </w:rPr>
              <w:t>*</w:t>
            </w:r>
          </w:p>
          <w:p w14:paraId="26FE7D15" w14:textId="77777777" w:rsidR="005A1D25" w:rsidRPr="00045615" w:rsidRDefault="00000000" w:rsidP="00D24AD9">
            <w:pPr>
              <w:jc w:val="both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b/>
                <w:bCs/>
                <w:lang w:eastAsia="zh-CN"/>
              </w:rPr>
              <w:t>是否是雀巢供应商</w:t>
            </w:r>
          </w:p>
        </w:tc>
        <w:tc>
          <w:tcPr>
            <w:tcW w:w="6844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0C115930" w14:textId="77777777" w:rsidR="00D24AD9" w:rsidRPr="00045615" w:rsidRDefault="00000000" w:rsidP="00D24AD9">
            <w:pPr>
              <w:pStyle w:val="BodyText"/>
              <w:spacing w:before="60" w:after="60"/>
              <w:rPr>
                <w:rFonts w:ascii="Arial Narrow" w:eastAsia="宋体" w:hAnsi="Arial Narrow"/>
                <w:bCs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Pr="00045615">
              <w:rPr>
                <w:rFonts w:ascii="Arial Narrow" w:eastAsia="宋体" w:hAnsi="Arial Narrow"/>
                <w:bCs/>
              </w:rPr>
              <w:t>Yes</w:t>
            </w:r>
            <w:r w:rsidR="005A1D25" w:rsidRPr="00045615">
              <w:rPr>
                <w:rFonts w:ascii="Arial Narrow" w:eastAsia="宋体" w:hAnsi="Arial Narrow"/>
                <w:bCs/>
                <w:lang w:eastAsia="zh-CN"/>
              </w:rPr>
              <w:t>是</w:t>
            </w:r>
            <w:r w:rsidRPr="00045615">
              <w:rPr>
                <w:rFonts w:ascii="Arial Narrow" w:eastAsia="宋体" w:hAnsi="Arial Narrow"/>
                <w:bCs/>
              </w:rPr>
              <w:t xml:space="preserve">, </w:t>
            </w:r>
            <w:r w:rsidR="00791422" w:rsidRPr="00045615">
              <w:rPr>
                <w:rFonts w:ascii="Arial Narrow" w:eastAsia="宋体" w:hAnsi="Arial Narrow"/>
                <w:bCs/>
              </w:rPr>
              <w:t xml:space="preserve">______________________________________ </w:t>
            </w:r>
            <w:r w:rsidR="000F2C48" w:rsidRPr="00045615">
              <w:rPr>
                <w:rFonts w:ascii="Arial Narrow" w:eastAsia="宋体" w:hAnsi="Arial Narrow"/>
                <w:bCs/>
              </w:rPr>
              <w:t>(</w:t>
            </w:r>
            <w:r w:rsidRPr="00045615">
              <w:rPr>
                <w:rFonts w:ascii="Arial Narrow" w:eastAsia="宋体" w:hAnsi="Arial Narrow"/>
                <w:bCs/>
              </w:rPr>
              <w:t>Name and Designation) agrees to share all the SMETA audit related information with Nestle.</w:t>
            </w:r>
          </w:p>
          <w:p w14:paraId="10972FA7" w14:textId="77777777" w:rsidR="005A1D25" w:rsidRPr="00045615" w:rsidRDefault="00000000" w:rsidP="00D24AD9">
            <w:pPr>
              <w:pStyle w:val="BodyText"/>
              <w:spacing w:before="60" w:after="60"/>
              <w:rPr>
                <w:rFonts w:ascii="Arial Narrow" w:eastAsia="宋体" w:hAnsi="Arial Narrow"/>
                <w:bCs/>
                <w:lang w:eastAsia="zh-CN"/>
              </w:rPr>
            </w:pPr>
            <w:r w:rsidRPr="00045615">
              <w:rPr>
                <w:rFonts w:ascii="Arial Narrow" w:eastAsia="宋体" w:hAnsi="Arial Narrow"/>
                <w:lang w:eastAsia="zh-CN"/>
              </w:rPr>
              <w:t>（姓名</w:t>
            </w:r>
            <w:r w:rsidRPr="00045615">
              <w:rPr>
                <w:rFonts w:ascii="Arial Narrow" w:eastAsia="宋体" w:hAnsi="Arial Narrow"/>
                <w:lang w:eastAsia="zh-CN"/>
              </w:rPr>
              <w:t>/</w:t>
            </w:r>
            <w:r w:rsidRPr="00045615">
              <w:rPr>
                <w:rFonts w:ascii="Arial Narrow" w:eastAsia="宋体" w:hAnsi="Arial Narrow"/>
                <w:lang w:eastAsia="zh-CN"/>
              </w:rPr>
              <w:t>职位）同意</w:t>
            </w:r>
            <w:r w:rsidR="00984823" w:rsidRPr="00045615">
              <w:rPr>
                <w:rFonts w:ascii="Arial Narrow" w:eastAsia="宋体" w:hAnsi="Arial Narrow"/>
                <w:lang w:eastAsia="zh-CN"/>
              </w:rPr>
              <w:t>将</w:t>
            </w:r>
            <w:r w:rsidR="00432754" w:rsidRPr="00045615">
              <w:rPr>
                <w:rFonts w:ascii="Arial Narrow" w:eastAsia="宋体" w:hAnsi="Arial Narrow"/>
                <w:lang w:eastAsia="zh-CN"/>
              </w:rPr>
              <w:t>SEMTA</w:t>
            </w:r>
            <w:r w:rsidRPr="00045615">
              <w:rPr>
                <w:rFonts w:ascii="Arial Narrow" w:eastAsia="宋体" w:hAnsi="Arial Narrow"/>
                <w:lang w:eastAsia="zh-CN"/>
              </w:rPr>
              <w:t>审核</w:t>
            </w:r>
            <w:r w:rsidR="00984823" w:rsidRPr="00045615">
              <w:rPr>
                <w:rFonts w:ascii="Arial Narrow" w:eastAsia="宋体" w:hAnsi="Arial Narrow"/>
                <w:lang w:eastAsia="zh-CN"/>
              </w:rPr>
              <w:t>相关</w:t>
            </w:r>
            <w:r w:rsidRPr="00045615">
              <w:rPr>
                <w:rFonts w:ascii="Arial Narrow" w:eastAsia="宋体" w:hAnsi="Arial Narrow"/>
                <w:lang w:eastAsia="zh-CN"/>
              </w:rPr>
              <w:t>信息分享给雀巢</w:t>
            </w:r>
            <w:r w:rsidRPr="00045615">
              <w:rPr>
                <w:rFonts w:ascii="Arial Narrow" w:eastAsia="宋体" w:hAnsi="Arial Narrow"/>
                <w:lang w:eastAsia="zh-CN"/>
              </w:rPr>
              <w:t>.</w:t>
            </w:r>
          </w:p>
          <w:p w14:paraId="130BC966" w14:textId="77777777" w:rsidR="00D24AD9" w:rsidRPr="00045615" w:rsidRDefault="00000000" w:rsidP="00D24AD9">
            <w:pPr>
              <w:pStyle w:val="BodyText"/>
              <w:spacing w:before="60" w:after="60"/>
              <w:rPr>
                <w:rFonts w:ascii="Arial Narrow" w:eastAsia="宋体" w:hAnsi="Arial Narrow" w:cs="Arial Unicode MS"/>
                <w:lang w:eastAsia="zh-CN"/>
              </w:rPr>
            </w:pP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begin">
                <w:ffData>
                  <w:name w:val="OtherStandard"/>
                  <w:enabled/>
                  <w:calcOnExit w:val="0"/>
                  <w:exitMacro w:val="NextEntry.MAIN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instrText xml:space="preserve"> FORMCHECKBOX </w:instrText>
            </w:r>
            <w:r>
              <w:rPr>
                <w:rFonts w:ascii="Arial Narrow" w:eastAsia="宋体" w:hAnsi="Arial Narrow" w:cs="Arial Unicode MS"/>
                <w:lang w:eastAsia="zh-CN"/>
              </w:rPr>
            </w:r>
            <w:r>
              <w:rPr>
                <w:rFonts w:ascii="Arial Narrow" w:eastAsia="宋体" w:hAnsi="Arial Narrow" w:cs="Arial Unicode MS"/>
                <w:lang w:eastAsia="zh-CN"/>
              </w:rPr>
              <w:fldChar w:fldCharType="separate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fldChar w:fldCharType="end"/>
            </w:r>
            <w:r w:rsidRPr="00045615">
              <w:rPr>
                <w:rFonts w:ascii="Arial Narrow" w:eastAsia="宋体" w:hAnsi="Arial Narrow" w:cs="Arial Unicode MS"/>
                <w:lang w:eastAsia="zh-CN"/>
              </w:rPr>
              <w:t xml:space="preserve"> No</w:t>
            </w:r>
            <w:r w:rsidR="00984823" w:rsidRPr="00045615">
              <w:rPr>
                <w:rFonts w:ascii="Arial Narrow" w:eastAsia="宋体" w:hAnsi="Arial Narrow" w:cs="Arial Unicode MS"/>
                <w:lang w:eastAsia="zh-CN"/>
              </w:rPr>
              <w:t xml:space="preserve"> </w:t>
            </w:r>
            <w:r w:rsidR="00984823" w:rsidRPr="00045615">
              <w:rPr>
                <w:rFonts w:ascii="Arial Narrow" w:eastAsia="宋体" w:hAnsi="Arial Narrow" w:cs="宋体"/>
                <w:lang w:eastAsia="zh-CN"/>
              </w:rPr>
              <w:t>否</w:t>
            </w:r>
          </w:p>
        </w:tc>
      </w:tr>
    </w:tbl>
    <w:p w14:paraId="3E674164" w14:textId="77777777" w:rsidR="00341070" w:rsidRPr="00045615" w:rsidRDefault="00341070" w:rsidP="007F4E5B">
      <w:pPr>
        <w:rPr>
          <w:rFonts w:ascii="Arial Narrow" w:eastAsia="宋体" w:hAnsi="Arial Narrow"/>
        </w:rPr>
      </w:pPr>
    </w:p>
    <w:p w14:paraId="1A447B30" w14:textId="77777777" w:rsidR="00005EA0" w:rsidRPr="00045615" w:rsidRDefault="00005EA0" w:rsidP="007F4E5B">
      <w:pPr>
        <w:rPr>
          <w:rFonts w:ascii="Arial Narrow" w:eastAsia="宋体" w:hAnsi="Arial Narrow"/>
          <w:b/>
        </w:rPr>
      </w:pPr>
    </w:p>
    <w:p w14:paraId="50369C74" w14:textId="77777777" w:rsidR="00A72758" w:rsidRPr="00045615" w:rsidRDefault="00000000" w:rsidP="007F4E5B">
      <w:pPr>
        <w:rPr>
          <w:rFonts w:ascii="Arial Narrow" w:eastAsia="宋体" w:hAnsi="Arial Narrow"/>
          <w:b/>
          <w:vanish/>
        </w:rPr>
      </w:pPr>
      <w:r w:rsidRPr="00045615">
        <w:rPr>
          <w:rFonts w:ascii="Arial Narrow" w:eastAsia="宋体" w:hAnsi="Arial Narrow"/>
          <w:b/>
        </w:rPr>
        <w:t xml:space="preserve">   </w:t>
      </w:r>
    </w:p>
    <w:p w14:paraId="5A1CFAEF" w14:textId="77777777" w:rsidR="007F4E5B" w:rsidRPr="00045615" w:rsidRDefault="00000000" w:rsidP="007F4E5B">
      <w:pPr>
        <w:pStyle w:val="BodyText"/>
        <w:tabs>
          <w:tab w:val="left" w:pos="2977"/>
        </w:tabs>
        <w:rPr>
          <w:rFonts w:ascii="Arial Narrow" w:eastAsia="宋体" w:hAnsi="Arial Narrow"/>
          <w:b/>
        </w:rPr>
      </w:pPr>
      <w:r w:rsidRPr="00045615">
        <w:rPr>
          <w:rFonts w:ascii="Arial Narrow" w:eastAsia="宋体" w:hAnsi="Arial Narrow"/>
          <w:b/>
        </w:rPr>
        <w:t>I confirm that the data submitted above is accurate.</w:t>
      </w:r>
      <w:r w:rsidR="00DC6BAE" w:rsidRPr="00045615">
        <w:rPr>
          <w:rFonts w:ascii="Arial Narrow" w:eastAsia="宋体" w:hAnsi="Arial Narrow"/>
          <w:lang w:eastAsia="zh-CN"/>
        </w:rPr>
        <w:t xml:space="preserve"> </w:t>
      </w:r>
      <w:r w:rsidR="00DC6BAE" w:rsidRPr="00045615">
        <w:rPr>
          <w:rFonts w:ascii="Arial Narrow" w:eastAsia="宋体" w:hAnsi="Arial Narrow"/>
          <w:lang w:eastAsia="zh-CN"/>
        </w:rPr>
        <w:t>我确认上述提交数据是准确的</w:t>
      </w:r>
      <w:r w:rsidR="00920FF8" w:rsidRPr="00045615">
        <w:rPr>
          <w:rFonts w:ascii="Arial Narrow" w:eastAsia="宋体" w:hAnsi="Arial Narrow"/>
          <w:lang w:eastAsia="zh-CN"/>
        </w:rPr>
        <w:t>.</w:t>
      </w:r>
    </w:p>
    <w:p w14:paraId="24D39923" w14:textId="77777777" w:rsidR="00341070" w:rsidRPr="00045615" w:rsidRDefault="00000000" w:rsidP="007F4E5B">
      <w:pPr>
        <w:pStyle w:val="BodyText"/>
        <w:tabs>
          <w:tab w:val="left" w:pos="2977"/>
        </w:tabs>
        <w:rPr>
          <w:rFonts w:ascii="Arial Narrow" w:eastAsia="宋体" w:hAnsi="Arial Narrow"/>
          <w:b/>
        </w:rPr>
      </w:pPr>
      <w:r w:rsidRPr="00045615">
        <w:rPr>
          <w:rFonts w:ascii="Arial Narrow" w:eastAsia="宋体" w:hAnsi="Arial Narrow"/>
          <w:b/>
        </w:rPr>
        <w:br/>
      </w:r>
      <w:r w:rsidR="008E41A5" w:rsidRPr="00045615">
        <w:rPr>
          <w:rFonts w:ascii="Arial Narrow" w:eastAsia="宋体" w:hAnsi="Arial Narrow"/>
          <w:b/>
        </w:rPr>
        <w:t xml:space="preserve">   </w:t>
      </w:r>
      <w:r w:rsidRPr="00045615">
        <w:rPr>
          <w:rFonts w:ascii="Arial Narrow" w:eastAsia="宋体" w:hAnsi="Arial Narrow"/>
          <w:b/>
        </w:rPr>
        <w:t>Name and Designation      ___________________________________________________________</w:t>
      </w:r>
    </w:p>
    <w:p w14:paraId="64A6A649" w14:textId="77777777" w:rsidR="008E41A5" w:rsidRPr="00045615" w:rsidRDefault="00000000" w:rsidP="009A328C">
      <w:pPr>
        <w:pStyle w:val="BodyText"/>
        <w:tabs>
          <w:tab w:val="left" w:pos="2977"/>
        </w:tabs>
        <w:rPr>
          <w:rFonts w:ascii="Arial Narrow" w:eastAsia="宋体" w:hAnsi="Arial Narrow"/>
          <w:b/>
        </w:rPr>
      </w:pPr>
      <w:r w:rsidRPr="00045615">
        <w:rPr>
          <w:rFonts w:ascii="Arial Narrow" w:eastAsia="宋体" w:hAnsi="Arial Narrow"/>
          <w:b/>
        </w:rPr>
        <w:t xml:space="preserve">   </w:t>
      </w:r>
    </w:p>
    <w:p w14:paraId="68461ECD" w14:textId="48EA32D4" w:rsidR="004159A6" w:rsidRPr="00045615" w:rsidRDefault="00000000" w:rsidP="009A328C">
      <w:pPr>
        <w:pStyle w:val="BodyText"/>
        <w:tabs>
          <w:tab w:val="left" w:pos="2977"/>
        </w:tabs>
        <w:rPr>
          <w:rFonts w:ascii="Arial Narrow" w:eastAsia="宋体" w:hAnsi="Arial Narrow" w:cs="Arial Unicode MS"/>
          <w:b/>
          <w:lang w:eastAsia="zh-CN"/>
        </w:rPr>
      </w:pPr>
      <w:r w:rsidRPr="00045615">
        <w:rPr>
          <w:rFonts w:ascii="Arial Narrow" w:eastAsia="宋体" w:hAnsi="Arial Narrow"/>
          <w:b/>
        </w:rPr>
        <w:t xml:space="preserve">   </w:t>
      </w:r>
      <w:r w:rsidR="00341070" w:rsidRPr="00045615">
        <w:rPr>
          <w:rFonts w:ascii="Arial Narrow" w:eastAsia="宋体" w:hAnsi="Arial Narrow"/>
          <w:b/>
        </w:rPr>
        <w:t>Date</w:t>
      </w:r>
      <w:r w:rsidR="00DC6BAE" w:rsidRPr="00045615">
        <w:rPr>
          <w:rFonts w:ascii="Arial Narrow" w:eastAsia="宋体" w:hAnsi="Arial Narrow"/>
          <w:b/>
          <w:lang w:eastAsia="zh-CN"/>
        </w:rPr>
        <w:t>日期</w:t>
      </w:r>
      <w:r w:rsidR="00341070" w:rsidRPr="00045615">
        <w:rPr>
          <w:rFonts w:ascii="Arial Narrow" w:eastAsia="宋体" w:hAnsi="Arial Narrow"/>
          <w:b/>
        </w:rPr>
        <w:t xml:space="preserve">:                                                                       Company </w:t>
      </w:r>
      <w:r w:rsidR="00005EA0" w:rsidRPr="00045615">
        <w:rPr>
          <w:rFonts w:ascii="Arial Narrow" w:eastAsia="宋体" w:hAnsi="Arial Narrow"/>
          <w:b/>
        </w:rPr>
        <w:t>S</w:t>
      </w:r>
      <w:r w:rsidR="00341070" w:rsidRPr="00045615">
        <w:rPr>
          <w:rFonts w:ascii="Arial Narrow" w:eastAsia="宋体" w:hAnsi="Arial Narrow"/>
          <w:b/>
        </w:rPr>
        <w:t>tamp &amp; Signature</w:t>
      </w:r>
      <w:r w:rsidR="00DC6BAE" w:rsidRPr="00045615">
        <w:rPr>
          <w:rFonts w:ascii="Arial Narrow" w:eastAsia="宋体" w:hAnsi="Arial Narrow"/>
          <w:b/>
          <w:lang w:eastAsia="zh-CN"/>
        </w:rPr>
        <w:t>公司盖章及签名</w:t>
      </w:r>
      <w:r w:rsidR="00341070" w:rsidRPr="00045615">
        <w:rPr>
          <w:rFonts w:ascii="Arial Narrow" w:eastAsia="宋体" w:hAnsi="Arial Narrow"/>
          <w:b/>
        </w:rPr>
        <w:t xml:space="preserve">: </w:t>
      </w:r>
    </w:p>
    <w:sectPr w:rsidR="004159A6" w:rsidRPr="00045615" w:rsidSect="00C21179">
      <w:headerReference w:type="even" r:id="rId12"/>
      <w:headerReference w:type="default" r:id="rId13"/>
      <w:footerReference w:type="default" r:id="rId14"/>
      <w:headerReference w:type="first" r:id="rId15"/>
      <w:pgSz w:w="11909" w:h="16834" w:code="9"/>
      <w:pgMar w:top="1134" w:right="1134" w:bottom="1134" w:left="1134" w:header="397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DC5F3" w14:textId="77777777" w:rsidR="008C3563" w:rsidRDefault="008C3563">
      <w:r>
        <w:separator/>
      </w:r>
    </w:p>
  </w:endnote>
  <w:endnote w:type="continuationSeparator" w:id="0">
    <w:p w14:paraId="709CA030" w14:textId="77777777" w:rsidR="008C3563" w:rsidRDefault="008C3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B0604030504040204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56598" w14:textId="77777777" w:rsidR="00470396" w:rsidRDefault="00000000" w:rsidP="001831B6">
    <w:pPr>
      <w:pStyle w:val="Footer"/>
      <w:ind w:right="100"/>
    </w:pPr>
    <w:sdt>
      <w:sdtPr>
        <w:id w:val="37245094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eastAsia="Times New Roman" w:hAnsi="Arial" w:cs="Arial"/>
              <w:sz w:val="16"/>
              <w:szCs w:val="16"/>
              <w:lang w:eastAsia="de-DE"/>
            </w:rPr>
            <w:id w:val="565050523"/>
            <w:docPartObj>
              <w:docPartGallery w:val="Page Numbers (Top of Page)"/>
              <w:docPartUnique/>
            </w:docPartObj>
          </w:sdtPr>
          <w:sdtContent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ID: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begin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instrText xml:space="preserve"> DOCPROPERTY rox_ID \* MERGEFORMAT </w:instrTex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separate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128452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end"/>
            </w:r>
            <w:r w:rsidR="00B3689F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                                             R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evision: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begin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instrText xml:space="preserve"> DOCPROPERTY rox_Revision \* MERGEFORMAT </w:instrTex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separate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4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end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 -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begin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instrText xml:space="preserve"> DOCPROPERTY rox_Status \* MERGEFORMAT </w:instrTex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separate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released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end"/>
            </w:r>
            <w:r w:rsidR="00B3689F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                   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Effective: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begin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instrText xml:space="preserve"> DOCPROPERTY rox_GueltigAb \* MERGEFORMAT </w:instrTex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separate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07 Jun 2023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fldChar w:fldCharType="end"/>
            </w:r>
            <w:r w:rsidR="00B3689F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                                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Page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val="de-DE" w:eastAsia="de-DE"/>
              </w:rPr>
              <w:fldChar w:fldCharType="begin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instrText xml:space="preserve"> PAGE </w:instrTex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val="de-DE" w:eastAsia="de-DE"/>
              </w:rPr>
              <w:fldChar w:fldCharType="separate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4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val="de-DE" w:eastAsia="de-DE"/>
              </w:rPr>
              <w:fldChar w:fldCharType="end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 of 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val="de-DE" w:eastAsia="de-DE"/>
              </w:rPr>
              <w:fldChar w:fldCharType="begin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instrText xml:space="preserve"> NUMPAGES </w:instrTex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val="de-DE" w:eastAsia="de-DE"/>
              </w:rPr>
              <w:fldChar w:fldCharType="separate"/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4</w:t>
            </w:r>
            <w:r w:rsidR="00B3689F" w:rsidRPr="001831B6">
              <w:rPr>
                <w:rFonts w:ascii="Arial" w:eastAsia="Times New Roman" w:hAnsi="Arial" w:cs="Arial"/>
                <w:sz w:val="16"/>
                <w:szCs w:val="16"/>
                <w:lang w:val="de-DE" w:eastAsia="de-DE"/>
              </w:rPr>
              <w:fldChar w:fldCharType="end"/>
            </w:r>
            <w:r w:rsidR="00B3689F">
              <w:rPr>
                <w:rFonts w:ascii="Arial" w:eastAsia="Times New Roman" w:hAnsi="Arial" w:cs="Arial"/>
                <w:sz w:val="16"/>
                <w:szCs w:val="16"/>
                <w:lang w:val="de-DE" w:eastAsia="de-DE"/>
              </w:rPr>
              <w:t xml:space="preserve">   </w:t>
            </w:r>
          </w:sdtContent>
        </w:sdt>
      </w:sdtContent>
    </w:sdt>
  </w:p>
  <w:p w14:paraId="783741B8" w14:textId="77777777" w:rsidR="00470396" w:rsidRPr="00B35A29" w:rsidRDefault="00470396" w:rsidP="00B35A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AC152" w14:textId="77777777" w:rsidR="008C3563" w:rsidRDefault="008C3563">
      <w:r>
        <w:separator/>
      </w:r>
    </w:p>
  </w:footnote>
  <w:footnote w:type="continuationSeparator" w:id="0">
    <w:p w14:paraId="77CEC875" w14:textId="77777777" w:rsidR="008C3563" w:rsidRDefault="008C35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6104C" w14:textId="77777777" w:rsidR="00470396" w:rsidRDefault="00000000">
    <w:pPr>
      <w:pStyle w:val="Header"/>
    </w:pPr>
    <w:r>
      <w:rPr>
        <w:noProof/>
        <w:lang w:eastAsia="zh-CN"/>
      </w:rPr>
      <w:drawing>
        <wp:anchor distT="0" distB="0" distL="114300" distR="114300" simplePos="0" relativeHeight="251657216" behindDoc="1" locked="0" layoutInCell="0" allowOverlap="1" wp14:anchorId="25396154" wp14:editId="2557A9F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1400" cy="6121400"/>
          <wp:effectExtent l="0" t="0" r="0" b="0"/>
          <wp:wrapNone/>
          <wp:docPr id="3" name="Picture 3" descr="tuv sud log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025" descr="tuv sud 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21400" cy="6121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9232" w:type="dxa"/>
      <w:tblInd w:w="108" w:type="dxa"/>
      <w:tblLook w:val="04A0" w:firstRow="1" w:lastRow="0" w:firstColumn="1" w:lastColumn="0" w:noHBand="0" w:noVBand="1"/>
    </w:tblPr>
    <w:tblGrid>
      <w:gridCol w:w="10028"/>
      <w:gridCol w:w="954"/>
      <w:gridCol w:w="954"/>
      <w:gridCol w:w="2268"/>
      <w:gridCol w:w="955"/>
      <w:gridCol w:w="955"/>
      <w:gridCol w:w="1176"/>
      <w:gridCol w:w="971"/>
      <w:gridCol w:w="971"/>
    </w:tblGrid>
    <w:tr w:rsidR="009E4D3B" w14:paraId="05F63DDF" w14:textId="77777777" w:rsidTr="001862D7">
      <w:trPr>
        <w:trHeight w:val="300"/>
      </w:trPr>
      <w:tc>
        <w:tcPr>
          <w:tcW w:w="1002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tbl>
          <w:tblPr>
            <w:tblW w:w="9623" w:type="dxa"/>
            <w:jc w:val="center"/>
            <w:tblBorders>
              <w:bottom w:val="single" w:sz="12" w:space="0" w:color="auto"/>
            </w:tblBorders>
            <w:tblLook w:val="0000" w:firstRow="0" w:lastRow="0" w:firstColumn="0" w:lastColumn="0" w:noHBand="0" w:noVBand="0"/>
          </w:tblPr>
          <w:tblGrid>
            <w:gridCol w:w="2486"/>
            <w:gridCol w:w="5318"/>
            <w:gridCol w:w="1819"/>
          </w:tblGrid>
          <w:tr w:rsidR="009E4D3B" w14:paraId="0BFE9AFE" w14:textId="77777777" w:rsidTr="00CF192B">
            <w:trPr>
              <w:trHeight w:val="67"/>
              <w:jc w:val="center"/>
            </w:trPr>
            <w:tc>
              <w:tcPr>
                <w:tcW w:w="2486" w:type="dxa"/>
              </w:tcPr>
              <w:p w14:paraId="44715785" w14:textId="77777777" w:rsidR="00470396" w:rsidRPr="00C20B20" w:rsidRDefault="00470396" w:rsidP="00B66ED6">
                <w:pPr>
                  <w:rPr>
                    <w:rFonts w:ascii="Arial Narrow" w:eastAsia="Arial Unicode MS" w:hAnsi="Arial Narrow" w:cs="Arial Unicode MS"/>
                    <w:lang w:eastAsia="zh-CN"/>
                  </w:rPr>
                </w:pPr>
              </w:p>
            </w:tc>
            <w:tc>
              <w:tcPr>
                <w:tcW w:w="5318" w:type="dxa"/>
              </w:tcPr>
              <w:p w14:paraId="4B376999" w14:textId="77777777" w:rsidR="00470396" w:rsidRPr="00C20B20" w:rsidRDefault="00470396" w:rsidP="00F2494B">
                <w:pPr>
                  <w:jc w:val="center"/>
                  <w:rPr>
                    <w:rFonts w:ascii="Arial Narrow" w:eastAsia="Arial Unicode MS" w:hAnsi="Arial Narrow" w:cs="Arial Unicode MS"/>
                    <w:b/>
                  </w:rPr>
                </w:pPr>
              </w:p>
              <w:p w14:paraId="27DAFC15" w14:textId="77777777" w:rsidR="00470396" w:rsidRPr="00C20B20" w:rsidRDefault="00470396" w:rsidP="00F2494B">
                <w:pPr>
                  <w:jc w:val="center"/>
                  <w:rPr>
                    <w:rFonts w:ascii="Arial Narrow" w:eastAsia="Arial Unicode MS" w:hAnsi="Arial Narrow" w:cs="Arial Unicode MS"/>
                    <w:b/>
                  </w:rPr>
                </w:pPr>
              </w:p>
              <w:p w14:paraId="170581E1" w14:textId="77777777" w:rsidR="00470396" w:rsidRPr="00C20B20" w:rsidRDefault="00000000" w:rsidP="008E4367">
                <w:pPr>
                  <w:pStyle w:val="Header"/>
                  <w:tabs>
                    <w:tab w:val="center" w:pos="3686"/>
                    <w:tab w:val="right" w:pos="7371"/>
                  </w:tabs>
                  <w:rPr>
                    <w:rFonts w:ascii="Arial Narrow" w:eastAsia="Arial Unicode MS" w:hAnsi="Arial Narrow" w:cs="Arial Unicode MS"/>
                    <w:b/>
                    <w:sz w:val="28"/>
                  </w:rPr>
                </w:pPr>
                <w:r>
                  <w:rPr>
                    <w:rFonts w:ascii="Arial Narrow" w:eastAsia="Arial Unicode MS" w:hAnsi="Arial Narrow" w:cs="Arial Unicode MS"/>
                    <w:b/>
                    <w:sz w:val="28"/>
                  </w:rPr>
                  <w:t xml:space="preserve">         Audit Application Form </w:t>
                </w:r>
              </w:p>
              <w:p w14:paraId="49545CD2" w14:textId="77777777" w:rsidR="00470396" w:rsidRPr="00A11E5E" w:rsidRDefault="00470396" w:rsidP="00A11E5E">
                <w:pPr>
                  <w:rPr>
                    <w:rFonts w:ascii="Arial Narrow" w:eastAsia="Arial Unicode MS" w:hAnsi="Arial Narrow" w:cs="Arial Unicode MS"/>
                    <w:b/>
                    <w:lang w:val="de-DE" w:eastAsia="zh-CN"/>
                  </w:rPr>
                </w:pPr>
              </w:p>
            </w:tc>
            <w:tc>
              <w:tcPr>
                <w:tcW w:w="1819" w:type="dxa"/>
              </w:tcPr>
              <w:p w14:paraId="4479B416" w14:textId="77777777" w:rsidR="00470396" w:rsidRPr="00CF192B" w:rsidRDefault="00000000" w:rsidP="00CF192B">
                <w:pPr>
                  <w:rPr>
                    <w:rFonts w:ascii="Arial Narrow" w:eastAsia="Arial Unicode MS" w:hAnsi="Arial Narrow" w:cs="Arial Unicode MS"/>
                    <w:sz w:val="10"/>
                  </w:rPr>
                </w:pPr>
                <w:r>
                  <w:rPr>
                    <w:rFonts w:ascii="Arial Narrow" w:eastAsia="Arial Unicode MS" w:hAnsi="Arial Narrow" w:cs="Arial Unicode MS"/>
                    <w:noProof/>
                    <w:sz w:val="10"/>
                    <w:lang w:eastAsia="zh-CN"/>
                  </w:rPr>
                  <w:drawing>
                    <wp:anchor distT="0" distB="0" distL="114300" distR="114300" simplePos="0" relativeHeight="251656192" behindDoc="1" locked="0" layoutInCell="1" allowOverlap="1" wp14:anchorId="2F20F38D" wp14:editId="1E2C3B3F">
                      <wp:simplePos x="0" y="0"/>
                      <wp:positionH relativeFrom="column">
                        <wp:posOffset>347345</wp:posOffset>
                      </wp:positionH>
                      <wp:positionV relativeFrom="paragraph">
                        <wp:posOffset>0</wp:posOffset>
                      </wp:positionV>
                      <wp:extent cx="616585" cy="616585"/>
                      <wp:effectExtent l="0" t="0" r="0" b="0"/>
                      <wp:wrapTight wrapText="bothSides">
                        <wp:wrapPolygon edited="0">
                          <wp:start x="667" y="667"/>
                          <wp:lineTo x="667" y="19353"/>
                          <wp:lineTo x="19353" y="19353"/>
                          <wp:lineTo x="19353" y="667"/>
                          <wp:lineTo x="667" y="667"/>
                        </wp:wrapPolygon>
                      </wp:wrapTight>
                      <wp:docPr id="2" name="Grafik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Grafik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16585" cy="61658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418CC46F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95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058BF13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95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7A71331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2268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F983017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95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C79D4C5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95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18E4716B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1176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EDFE66C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960"/>
          </w:tblGrid>
          <w:tr w:rsidR="009E4D3B" w14:paraId="544FD654" w14:textId="77777777">
            <w:trPr>
              <w:trHeight w:val="300"/>
              <w:tblCellSpacing w:w="0" w:type="dxa"/>
            </w:trPr>
            <w:tc>
              <w:tcPr>
                <w:tcW w:w="9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3E977AD3" w14:textId="77777777" w:rsidR="00470396" w:rsidRPr="00C20B20" w:rsidRDefault="00470396" w:rsidP="00D64023">
                <w:pPr>
                  <w:rPr>
                    <w:rFonts w:ascii="Arial Unicode MS" w:eastAsia="Arial Unicode MS" w:hAnsi="Arial Unicode MS" w:cs="Arial Unicode MS"/>
                    <w:color w:val="000000"/>
                    <w:sz w:val="22"/>
                    <w:szCs w:val="22"/>
                    <w:lang w:eastAsia="zh-CN"/>
                  </w:rPr>
                </w:pPr>
              </w:p>
            </w:tc>
          </w:tr>
        </w:tbl>
        <w:p w14:paraId="15DE4104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97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A70EA88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  <w:tc>
        <w:tcPr>
          <w:tcW w:w="971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28E2201A" w14:textId="77777777" w:rsidR="00470396" w:rsidRPr="00C20B20" w:rsidRDefault="00470396" w:rsidP="00D64023">
          <w:pPr>
            <w:rPr>
              <w:rFonts w:ascii="Arial Unicode MS" w:eastAsia="Arial Unicode MS" w:hAnsi="Arial Unicode MS" w:cs="Arial Unicode MS"/>
              <w:color w:val="000000"/>
              <w:sz w:val="22"/>
              <w:szCs w:val="22"/>
              <w:lang w:eastAsia="zh-CN"/>
            </w:rPr>
          </w:pPr>
        </w:p>
      </w:tc>
    </w:tr>
  </w:tbl>
  <w:p w14:paraId="52B03EDF" w14:textId="77777777" w:rsidR="00470396" w:rsidRPr="00B66ED6" w:rsidRDefault="00000000" w:rsidP="00D64023">
    <w:pPr>
      <w:pStyle w:val="Header"/>
      <w:rPr>
        <w:rFonts w:ascii="Arial Unicode MS" w:eastAsia="Arial Unicode MS" w:hAnsi="Arial Unicode MS" w:cs="Arial Unicode MS"/>
        <w:b/>
        <w:lang w:eastAsia="zh-CN"/>
      </w:rPr>
    </w:pPr>
    <w:r>
      <w:rPr>
        <w:rFonts w:ascii="Arial Unicode MS" w:eastAsia="Arial Unicode MS" w:hAnsi="Arial Unicode MS" w:cs="Arial Unicode MS"/>
        <w:b/>
        <w:noProof/>
        <w:lang w:eastAsia="zh-CN"/>
      </w:rPr>
      <w:drawing>
        <wp:anchor distT="0" distB="0" distL="114300" distR="114300" simplePos="0" relativeHeight="251658240" behindDoc="1" locked="0" layoutInCell="0" allowOverlap="1" wp14:anchorId="21E99D41" wp14:editId="1A42976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1400" cy="61214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/>
                    <a:alphaModFix amt="2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21400" cy="6121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3E17D" w14:textId="77777777" w:rsidR="00470396" w:rsidRDefault="00000000">
    <w:pPr>
      <w:pStyle w:val="Header"/>
    </w:pPr>
    <w:r>
      <w:rPr>
        <w:noProof/>
      </w:rPr>
      <w:pict w14:anchorId="07B683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3073" type="#_x0000_t75" style="position:absolute;margin-left:0;margin-top:0;width:482pt;height:482pt;z-index:-251657216;mso-position-horizontal:center;mso-position-horizontal-relative:margin;mso-position-vertical:center;mso-position-vertical-relative:margin" o:allowincell="f">
          <v:imagedata r:id="rId1" o:title="tuv sud logo 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E062A"/>
    <w:multiLevelType w:val="hybridMultilevel"/>
    <w:tmpl w:val="7458BF62"/>
    <w:lvl w:ilvl="0" w:tplc="569E7AB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90AB97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4AF056F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51A3FA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0A0C10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22D6EE7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4B0F2A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63090F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B1802A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7B77D4"/>
    <w:multiLevelType w:val="hybridMultilevel"/>
    <w:tmpl w:val="9E8CD66E"/>
    <w:lvl w:ilvl="0" w:tplc="DBE2FAD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3E6D85E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684271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89C84A1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48EA420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C7011E8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50A640F0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98266FF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B34E4C34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8F21D13"/>
    <w:multiLevelType w:val="hybridMultilevel"/>
    <w:tmpl w:val="1CC620D4"/>
    <w:lvl w:ilvl="0" w:tplc="0906B094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9CE20A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AFC2336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630016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DEAF6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98259B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C6E24F1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576A2D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65AD21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D552DB7"/>
    <w:multiLevelType w:val="hybridMultilevel"/>
    <w:tmpl w:val="4CEED124"/>
    <w:lvl w:ilvl="0" w:tplc="FFD8C06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69448A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49A75C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C50321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F82355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4EC4105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FD6446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FDA07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75E754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BB1048E"/>
    <w:multiLevelType w:val="hybridMultilevel"/>
    <w:tmpl w:val="00B801E2"/>
    <w:lvl w:ilvl="0" w:tplc="52889E7C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FC2DAE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DEA110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1D63CD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AE4899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7C2FFF6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0C8D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DC8AF4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ECB462D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308025941">
    <w:abstractNumId w:val="2"/>
  </w:num>
  <w:num w:numId="2" w16cid:durableId="861672068">
    <w:abstractNumId w:val="0"/>
  </w:num>
  <w:num w:numId="3" w16cid:durableId="627054321">
    <w:abstractNumId w:val="3"/>
  </w:num>
  <w:num w:numId="4" w16cid:durableId="1542589821">
    <w:abstractNumId w:val="4"/>
  </w:num>
  <w:num w:numId="5" w16cid:durableId="19521252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ox_step_bearbeiter" w:val="Mak, Jason - 07 Jun 2023 9:10:54 AM"/>
    <w:docVar w:name="rox_step_freigeber" w:val="Mak, Jason - 07 Jun 2023 9:11:14 AM"/>
    <w:docVar w:name="rox_step_pruefer" w:val="-"/>
    <w:docVar w:name="rox_step_prueferqm" w:val="-"/>
    <w:docVar w:name="rox_step_publizierer" w:val="-"/>
  </w:docVars>
  <w:rsids>
    <w:rsidRoot w:val="001A4CB3"/>
    <w:rsid w:val="00005EA0"/>
    <w:rsid w:val="00013DE0"/>
    <w:rsid w:val="000160C1"/>
    <w:rsid w:val="000179ED"/>
    <w:rsid w:val="00020082"/>
    <w:rsid w:val="0002011F"/>
    <w:rsid w:val="0002076C"/>
    <w:rsid w:val="00021B95"/>
    <w:rsid w:val="00023BE0"/>
    <w:rsid w:val="00025616"/>
    <w:rsid w:val="00025A2D"/>
    <w:rsid w:val="000277C8"/>
    <w:rsid w:val="00030B2E"/>
    <w:rsid w:val="00032DC8"/>
    <w:rsid w:val="00034E6E"/>
    <w:rsid w:val="00045615"/>
    <w:rsid w:val="00047A98"/>
    <w:rsid w:val="00052058"/>
    <w:rsid w:val="00054E9A"/>
    <w:rsid w:val="00055BA6"/>
    <w:rsid w:val="00056072"/>
    <w:rsid w:val="00057AB4"/>
    <w:rsid w:val="000625BB"/>
    <w:rsid w:val="00063C1D"/>
    <w:rsid w:val="00064E0E"/>
    <w:rsid w:val="0006586B"/>
    <w:rsid w:val="00067E93"/>
    <w:rsid w:val="00070CBE"/>
    <w:rsid w:val="000760AC"/>
    <w:rsid w:val="000807EE"/>
    <w:rsid w:val="00084202"/>
    <w:rsid w:val="00091898"/>
    <w:rsid w:val="00097638"/>
    <w:rsid w:val="000A4CD7"/>
    <w:rsid w:val="000A4F8D"/>
    <w:rsid w:val="000A60BB"/>
    <w:rsid w:val="000A7B54"/>
    <w:rsid w:val="000B0315"/>
    <w:rsid w:val="000B15AB"/>
    <w:rsid w:val="000B17AF"/>
    <w:rsid w:val="000C0336"/>
    <w:rsid w:val="000C4282"/>
    <w:rsid w:val="000C4B23"/>
    <w:rsid w:val="000C6D90"/>
    <w:rsid w:val="000E01AB"/>
    <w:rsid w:val="000E266F"/>
    <w:rsid w:val="000E309E"/>
    <w:rsid w:val="000E75EA"/>
    <w:rsid w:val="000E78FA"/>
    <w:rsid w:val="000F0848"/>
    <w:rsid w:val="000F21B2"/>
    <w:rsid w:val="000F2C48"/>
    <w:rsid w:val="000F2D83"/>
    <w:rsid w:val="000F3819"/>
    <w:rsid w:val="000F5144"/>
    <w:rsid w:val="000F5C4A"/>
    <w:rsid w:val="00100160"/>
    <w:rsid w:val="00103459"/>
    <w:rsid w:val="001102DF"/>
    <w:rsid w:val="00111D88"/>
    <w:rsid w:val="00114934"/>
    <w:rsid w:val="00120958"/>
    <w:rsid w:val="00121324"/>
    <w:rsid w:val="00121869"/>
    <w:rsid w:val="0012254A"/>
    <w:rsid w:val="001225A4"/>
    <w:rsid w:val="001233C2"/>
    <w:rsid w:val="00123D58"/>
    <w:rsid w:val="001313BF"/>
    <w:rsid w:val="00131EF1"/>
    <w:rsid w:val="001323E8"/>
    <w:rsid w:val="0013533B"/>
    <w:rsid w:val="001366ED"/>
    <w:rsid w:val="00144825"/>
    <w:rsid w:val="00146302"/>
    <w:rsid w:val="00161203"/>
    <w:rsid w:val="00162D8A"/>
    <w:rsid w:val="001679CB"/>
    <w:rsid w:val="00175DE3"/>
    <w:rsid w:val="001762D9"/>
    <w:rsid w:val="001808E2"/>
    <w:rsid w:val="001816C6"/>
    <w:rsid w:val="001817E0"/>
    <w:rsid w:val="001831B6"/>
    <w:rsid w:val="001862D7"/>
    <w:rsid w:val="001A0AB7"/>
    <w:rsid w:val="001A2D39"/>
    <w:rsid w:val="001A4CB3"/>
    <w:rsid w:val="001A5C6E"/>
    <w:rsid w:val="001B42BD"/>
    <w:rsid w:val="001B6EAE"/>
    <w:rsid w:val="001B77A6"/>
    <w:rsid w:val="001C288D"/>
    <w:rsid w:val="001C6C43"/>
    <w:rsid w:val="001D05B6"/>
    <w:rsid w:val="001D1383"/>
    <w:rsid w:val="001E2C50"/>
    <w:rsid w:val="001E4180"/>
    <w:rsid w:val="001F3A49"/>
    <w:rsid w:val="001F7B81"/>
    <w:rsid w:val="00201832"/>
    <w:rsid w:val="00203A69"/>
    <w:rsid w:val="00214A71"/>
    <w:rsid w:val="00215D9A"/>
    <w:rsid w:val="002230AF"/>
    <w:rsid w:val="00224553"/>
    <w:rsid w:val="00237CF2"/>
    <w:rsid w:val="00243761"/>
    <w:rsid w:val="0025131B"/>
    <w:rsid w:val="00262D10"/>
    <w:rsid w:val="0026325A"/>
    <w:rsid w:val="00271AF4"/>
    <w:rsid w:val="0027377C"/>
    <w:rsid w:val="00282AD9"/>
    <w:rsid w:val="0028644F"/>
    <w:rsid w:val="00286F39"/>
    <w:rsid w:val="00290D9C"/>
    <w:rsid w:val="0029317A"/>
    <w:rsid w:val="00295554"/>
    <w:rsid w:val="002A663B"/>
    <w:rsid w:val="002B582F"/>
    <w:rsid w:val="002B67D5"/>
    <w:rsid w:val="002D4F2E"/>
    <w:rsid w:val="002E1309"/>
    <w:rsid w:val="002E2ED5"/>
    <w:rsid w:val="002E35E0"/>
    <w:rsid w:val="002E5CB3"/>
    <w:rsid w:val="002E66C9"/>
    <w:rsid w:val="002E6ECC"/>
    <w:rsid w:val="002E7FFC"/>
    <w:rsid w:val="00300678"/>
    <w:rsid w:val="00302482"/>
    <w:rsid w:val="003060B0"/>
    <w:rsid w:val="00307B9A"/>
    <w:rsid w:val="003136B3"/>
    <w:rsid w:val="003141C8"/>
    <w:rsid w:val="00314F13"/>
    <w:rsid w:val="0031784D"/>
    <w:rsid w:val="00321763"/>
    <w:rsid w:val="00321848"/>
    <w:rsid w:val="00323702"/>
    <w:rsid w:val="00323AC7"/>
    <w:rsid w:val="00335B67"/>
    <w:rsid w:val="00335E70"/>
    <w:rsid w:val="00341070"/>
    <w:rsid w:val="0034383A"/>
    <w:rsid w:val="003439FE"/>
    <w:rsid w:val="00344B4C"/>
    <w:rsid w:val="00346939"/>
    <w:rsid w:val="00355597"/>
    <w:rsid w:val="00357BE4"/>
    <w:rsid w:val="0036106A"/>
    <w:rsid w:val="003647C3"/>
    <w:rsid w:val="003674E8"/>
    <w:rsid w:val="0037348A"/>
    <w:rsid w:val="00373C7D"/>
    <w:rsid w:val="00381CD1"/>
    <w:rsid w:val="00383D13"/>
    <w:rsid w:val="00385453"/>
    <w:rsid w:val="003861D2"/>
    <w:rsid w:val="00386243"/>
    <w:rsid w:val="0038719C"/>
    <w:rsid w:val="003906A5"/>
    <w:rsid w:val="0039088C"/>
    <w:rsid w:val="0039145D"/>
    <w:rsid w:val="0039453E"/>
    <w:rsid w:val="00397A23"/>
    <w:rsid w:val="003A0D41"/>
    <w:rsid w:val="003A1E34"/>
    <w:rsid w:val="003A22E4"/>
    <w:rsid w:val="003A3E6D"/>
    <w:rsid w:val="003A61E1"/>
    <w:rsid w:val="003B0130"/>
    <w:rsid w:val="003B32B7"/>
    <w:rsid w:val="003B5B98"/>
    <w:rsid w:val="003B5C4D"/>
    <w:rsid w:val="003C0ABB"/>
    <w:rsid w:val="003C1D4A"/>
    <w:rsid w:val="003D04A7"/>
    <w:rsid w:val="003D1929"/>
    <w:rsid w:val="003D343B"/>
    <w:rsid w:val="003D41A7"/>
    <w:rsid w:val="003D5C22"/>
    <w:rsid w:val="003D6604"/>
    <w:rsid w:val="003D756A"/>
    <w:rsid w:val="003E3F08"/>
    <w:rsid w:val="003E7AB0"/>
    <w:rsid w:val="003F4643"/>
    <w:rsid w:val="003F7423"/>
    <w:rsid w:val="00401B1A"/>
    <w:rsid w:val="004033A9"/>
    <w:rsid w:val="0040687C"/>
    <w:rsid w:val="00412C7D"/>
    <w:rsid w:val="004159A6"/>
    <w:rsid w:val="00417133"/>
    <w:rsid w:val="004200A1"/>
    <w:rsid w:val="00420864"/>
    <w:rsid w:val="004235D8"/>
    <w:rsid w:val="00425DC2"/>
    <w:rsid w:val="00431866"/>
    <w:rsid w:val="00432754"/>
    <w:rsid w:val="00437D0C"/>
    <w:rsid w:val="004412A5"/>
    <w:rsid w:val="004416B9"/>
    <w:rsid w:val="0044311C"/>
    <w:rsid w:val="0044343A"/>
    <w:rsid w:val="00443449"/>
    <w:rsid w:val="00443DC6"/>
    <w:rsid w:val="00444479"/>
    <w:rsid w:val="00444FEA"/>
    <w:rsid w:val="0045194F"/>
    <w:rsid w:val="004527D9"/>
    <w:rsid w:val="00453578"/>
    <w:rsid w:val="00454F83"/>
    <w:rsid w:val="00464E75"/>
    <w:rsid w:val="00466586"/>
    <w:rsid w:val="0047002C"/>
    <w:rsid w:val="00470396"/>
    <w:rsid w:val="00473783"/>
    <w:rsid w:val="00473D92"/>
    <w:rsid w:val="004748C1"/>
    <w:rsid w:val="004753EB"/>
    <w:rsid w:val="00481515"/>
    <w:rsid w:val="00491FAA"/>
    <w:rsid w:val="00496B4A"/>
    <w:rsid w:val="00497AB4"/>
    <w:rsid w:val="004A7471"/>
    <w:rsid w:val="004B0D45"/>
    <w:rsid w:val="004B4BC9"/>
    <w:rsid w:val="004B50A6"/>
    <w:rsid w:val="004B733A"/>
    <w:rsid w:val="004B7642"/>
    <w:rsid w:val="004C78E0"/>
    <w:rsid w:val="004C795D"/>
    <w:rsid w:val="004D0567"/>
    <w:rsid w:val="004D3B88"/>
    <w:rsid w:val="004D7C51"/>
    <w:rsid w:val="004E0D3F"/>
    <w:rsid w:val="004E0EF0"/>
    <w:rsid w:val="004E7B0E"/>
    <w:rsid w:val="004F426A"/>
    <w:rsid w:val="00500F31"/>
    <w:rsid w:val="00501876"/>
    <w:rsid w:val="00503436"/>
    <w:rsid w:val="00510273"/>
    <w:rsid w:val="00511C74"/>
    <w:rsid w:val="0051501B"/>
    <w:rsid w:val="00517360"/>
    <w:rsid w:val="0052483B"/>
    <w:rsid w:val="00525194"/>
    <w:rsid w:val="0052523D"/>
    <w:rsid w:val="00526AA9"/>
    <w:rsid w:val="00535CD1"/>
    <w:rsid w:val="00536E9B"/>
    <w:rsid w:val="0054166E"/>
    <w:rsid w:val="0054501F"/>
    <w:rsid w:val="00545AE5"/>
    <w:rsid w:val="005463B6"/>
    <w:rsid w:val="00547134"/>
    <w:rsid w:val="005505B4"/>
    <w:rsid w:val="00552032"/>
    <w:rsid w:val="0055549C"/>
    <w:rsid w:val="005705D7"/>
    <w:rsid w:val="00571F8C"/>
    <w:rsid w:val="005732D6"/>
    <w:rsid w:val="00573616"/>
    <w:rsid w:val="00577C64"/>
    <w:rsid w:val="0058155A"/>
    <w:rsid w:val="0058429A"/>
    <w:rsid w:val="00585273"/>
    <w:rsid w:val="00586461"/>
    <w:rsid w:val="0058663B"/>
    <w:rsid w:val="005868E4"/>
    <w:rsid w:val="00587AD2"/>
    <w:rsid w:val="00595655"/>
    <w:rsid w:val="005A1D25"/>
    <w:rsid w:val="005A5000"/>
    <w:rsid w:val="005A7087"/>
    <w:rsid w:val="005B0B83"/>
    <w:rsid w:val="005B38C0"/>
    <w:rsid w:val="005B480B"/>
    <w:rsid w:val="005B4D4B"/>
    <w:rsid w:val="005B5902"/>
    <w:rsid w:val="005C002D"/>
    <w:rsid w:val="005C0180"/>
    <w:rsid w:val="005C3500"/>
    <w:rsid w:val="005C523C"/>
    <w:rsid w:val="005E57E7"/>
    <w:rsid w:val="005F3FE2"/>
    <w:rsid w:val="005F6589"/>
    <w:rsid w:val="00600FF7"/>
    <w:rsid w:val="00601B51"/>
    <w:rsid w:val="00604241"/>
    <w:rsid w:val="00604832"/>
    <w:rsid w:val="00613ED4"/>
    <w:rsid w:val="00614036"/>
    <w:rsid w:val="00614E08"/>
    <w:rsid w:val="00617663"/>
    <w:rsid w:val="00617BA4"/>
    <w:rsid w:val="00626686"/>
    <w:rsid w:val="0064221D"/>
    <w:rsid w:val="006468F3"/>
    <w:rsid w:val="0065067F"/>
    <w:rsid w:val="00650BE4"/>
    <w:rsid w:val="0065134A"/>
    <w:rsid w:val="00661168"/>
    <w:rsid w:val="00661FB8"/>
    <w:rsid w:val="00663345"/>
    <w:rsid w:val="00671AF2"/>
    <w:rsid w:val="00675960"/>
    <w:rsid w:val="00680FF6"/>
    <w:rsid w:val="00681572"/>
    <w:rsid w:val="00681EE1"/>
    <w:rsid w:val="00682302"/>
    <w:rsid w:val="00692FF0"/>
    <w:rsid w:val="0069424C"/>
    <w:rsid w:val="00697DFE"/>
    <w:rsid w:val="006A58A9"/>
    <w:rsid w:val="006A71F4"/>
    <w:rsid w:val="006B11C0"/>
    <w:rsid w:val="006B25FB"/>
    <w:rsid w:val="006C432F"/>
    <w:rsid w:val="006C4A24"/>
    <w:rsid w:val="006C516D"/>
    <w:rsid w:val="006C6AEE"/>
    <w:rsid w:val="006D0A4C"/>
    <w:rsid w:val="006D0B4C"/>
    <w:rsid w:val="006D455A"/>
    <w:rsid w:val="006D6F81"/>
    <w:rsid w:val="006E34B4"/>
    <w:rsid w:val="006E4165"/>
    <w:rsid w:val="006E53D9"/>
    <w:rsid w:val="006F1064"/>
    <w:rsid w:val="007000A8"/>
    <w:rsid w:val="00714D07"/>
    <w:rsid w:val="00716B30"/>
    <w:rsid w:val="00717B6F"/>
    <w:rsid w:val="00723ADD"/>
    <w:rsid w:val="007302E2"/>
    <w:rsid w:val="00735FAB"/>
    <w:rsid w:val="007451C2"/>
    <w:rsid w:val="007452F9"/>
    <w:rsid w:val="0075047A"/>
    <w:rsid w:val="00752FB5"/>
    <w:rsid w:val="0075449D"/>
    <w:rsid w:val="007553B3"/>
    <w:rsid w:val="0075557D"/>
    <w:rsid w:val="00755947"/>
    <w:rsid w:val="007563B4"/>
    <w:rsid w:val="007574CC"/>
    <w:rsid w:val="00757AD1"/>
    <w:rsid w:val="0076081B"/>
    <w:rsid w:val="00765CCC"/>
    <w:rsid w:val="00765F0F"/>
    <w:rsid w:val="0077321C"/>
    <w:rsid w:val="00773FFE"/>
    <w:rsid w:val="00774E9B"/>
    <w:rsid w:val="00776427"/>
    <w:rsid w:val="007768E5"/>
    <w:rsid w:val="00782FF2"/>
    <w:rsid w:val="0078565B"/>
    <w:rsid w:val="00787AEB"/>
    <w:rsid w:val="00791422"/>
    <w:rsid w:val="0079239A"/>
    <w:rsid w:val="007927C8"/>
    <w:rsid w:val="0079337A"/>
    <w:rsid w:val="007A088F"/>
    <w:rsid w:val="007A13B9"/>
    <w:rsid w:val="007A1E9D"/>
    <w:rsid w:val="007A361F"/>
    <w:rsid w:val="007A391F"/>
    <w:rsid w:val="007A3A15"/>
    <w:rsid w:val="007B1EC2"/>
    <w:rsid w:val="007C7626"/>
    <w:rsid w:val="007D1DAE"/>
    <w:rsid w:val="007D40A5"/>
    <w:rsid w:val="007D4360"/>
    <w:rsid w:val="007D6BC4"/>
    <w:rsid w:val="007E0A52"/>
    <w:rsid w:val="007E212E"/>
    <w:rsid w:val="007E2399"/>
    <w:rsid w:val="007F1514"/>
    <w:rsid w:val="007F158A"/>
    <w:rsid w:val="007F4E5B"/>
    <w:rsid w:val="008001CA"/>
    <w:rsid w:val="0080331D"/>
    <w:rsid w:val="0080509E"/>
    <w:rsid w:val="00806913"/>
    <w:rsid w:val="00807DAC"/>
    <w:rsid w:val="0081005B"/>
    <w:rsid w:val="00811BFC"/>
    <w:rsid w:val="00812A93"/>
    <w:rsid w:val="008132C3"/>
    <w:rsid w:val="0082396B"/>
    <w:rsid w:val="00830AA6"/>
    <w:rsid w:val="00831728"/>
    <w:rsid w:val="0083394F"/>
    <w:rsid w:val="008341FD"/>
    <w:rsid w:val="00835062"/>
    <w:rsid w:val="00835A16"/>
    <w:rsid w:val="00837116"/>
    <w:rsid w:val="00841563"/>
    <w:rsid w:val="00847614"/>
    <w:rsid w:val="00851BB9"/>
    <w:rsid w:val="00852BCE"/>
    <w:rsid w:val="0085449D"/>
    <w:rsid w:val="008612B2"/>
    <w:rsid w:val="00861B1F"/>
    <w:rsid w:val="00864265"/>
    <w:rsid w:val="008667DC"/>
    <w:rsid w:val="00876820"/>
    <w:rsid w:val="00880140"/>
    <w:rsid w:val="00885086"/>
    <w:rsid w:val="0088527F"/>
    <w:rsid w:val="00887225"/>
    <w:rsid w:val="00890A33"/>
    <w:rsid w:val="00892BA3"/>
    <w:rsid w:val="008A079F"/>
    <w:rsid w:val="008A3B29"/>
    <w:rsid w:val="008A5D77"/>
    <w:rsid w:val="008B42C1"/>
    <w:rsid w:val="008C2CB3"/>
    <w:rsid w:val="008C3563"/>
    <w:rsid w:val="008C4839"/>
    <w:rsid w:val="008D670D"/>
    <w:rsid w:val="008E41A5"/>
    <w:rsid w:val="008E4367"/>
    <w:rsid w:val="008E4CF2"/>
    <w:rsid w:val="008E5946"/>
    <w:rsid w:val="008F0B4D"/>
    <w:rsid w:val="008F1006"/>
    <w:rsid w:val="0090571A"/>
    <w:rsid w:val="00913ABC"/>
    <w:rsid w:val="00913EFF"/>
    <w:rsid w:val="00914A0B"/>
    <w:rsid w:val="00920FF8"/>
    <w:rsid w:val="009218E8"/>
    <w:rsid w:val="00930A67"/>
    <w:rsid w:val="00942013"/>
    <w:rsid w:val="00947115"/>
    <w:rsid w:val="009509B8"/>
    <w:rsid w:val="009616D4"/>
    <w:rsid w:val="00962102"/>
    <w:rsid w:val="0096424F"/>
    <w:rsid w:val="00970E13"/>
    <w:rsid w:val="00971E19"/>
    <w:rsid w:val="009750EF"/>
    <w:rsid w:val="00975FA0"/>
    <w:rsid w:val="009835EC"/>
    <w:rsid w:val="00984823"/>
    <w:rsid w:val="00987680"/>
    <w:rsid w:val="00990E3D"/>
    <w:rsid w:val="0099304A"/>
    <w:rsid w:val="009953A1"/>
    <w:rsid w:val="00996147"/>
    <w:rsid w:val="00997773"/>
    <w:rsid w:val="009A328C"/>
    <w:rsid w:val="009A4EBD"/>
    <w:rsid w:val="009A72F8"/>
    <w:rsid w:val="009B1C0D"/>
    <w:rsid w:val="009B327B"/>
    <w:rsid w:val="009C726D"/>
    <w:rsid w:val="009D1BC6"/>
    <w:rsid w:val="009D298E"/>
    <w:rsid w:val="009D5977"/>
    <w:rsid w:val="009D62DD"/>
    <w:rsid w:val="009E4376"/>
    <w:rsid w:val="009E4D3B"/>
    <w:rsid w:val="009E7BD2"/>
    <w:rsid w:val="009F0803"/>
    <w:rsid w:val="009F12A1"/>
    <w:rsid w:val="009F2F21"/>
    <w:rsid w:val="009F394A"/>
    <w:rsid w:val="00A06AAC"/>
    <w:rsid w:val="00A070D7"/>
    <w:rsid w:val="00A0749B"/>
    <w:rsid w:val="00A078F9"/>
    <w:rsid w:val="00A11E09"/>
    <w:rsid w:val="00A11E5E"/>
    <w:rsid w:val="00A1291B"/>
    <w:rsid w:val="00A20C3D"/>
    <w:rsid w:val="00A23298"/>
    <w:rsid w:val="00A27A8B"/>
    <w:rsid w:val="00A3273B"/>
    <w:rsid w:val="00A3466D"/>
    <w:rsid w:val="00A43693"/>
    <w:rsid w:val="00A46725"/>
    <w:rsid w:val="00A51A93"/>
    <w:rsid w:val="00A524A4"/>
    <w:rsid w:val="00A54FD8"/>
    <w:rsid w:val="00A56A89"/>
    <w:rsid w:val="00A6186D"/>
    <w:rsid w:val="00A676CF"/>
    <w:rsid w:val="00A72758"/>
    <w:rsid w:val="00A741D2"/>
    <w:rsid w:val="00A747E4"/>
    <w:rsid w:val="00A821E1"/>
    <w:rsid w:val="00A93E7D"/>
    <w:rsid w:val="00AA19C1"/>
    <w:rsid w:val="00AB39FC"/>
    <w:rsid w:val="00AB7699"/>
    <w:rsid w:val="00AC110F"/>
    <w:rsid w:val="00AC15F8"/>
    <w:rsid w:val="00AC255E"/>
    <w:rsid w:val="00AC428E"/>
    <w:rsid w:val="00AC6F71"/>
    <w:rsid w:val="00AC7F0A"/>
    <w:rsid w:val="00AD0DEF"/>
    <w:rsid w:val="00AD4162"/>
    <w:rsid w:val="00AD4286"/>
    <w:rsid w:val="00AE42AE"/>
    <w:rsid w:val="00AE73A1"/>
    <w:rsid w:val="00B0206F"/>
    <w:rsid w:val="00B11FC5"/>
    <w:rsid w:val="00B12D3C"/>
    <w:rsid w:val="00B14B14"/>
    <w:rsid w:val="00B15448"/>
    <w:rsid w:val="00B1627B"/>
    <w:rsid w:val="00B24C48"/>
    <w:rsid w:val="00B345B4"/>
    <w:rsid w:val="00B35A29"/>
    <w:rsid w:val="00B35D4D"/>
    <w:rsid w:val="00B3689F"/>
    <w:rsid w:val="00B4093A"/>
    <w:rsid w:val="00B42B56"/>
    <w:rsid w:val="00B4374E"/>
    <w:rsid w:val="00B4564F"/>
    <w:rsid w:val="00B56191"/>
    <w:rsid w:val="00B600D3"/>
    <w:rsid w:val="00B6233B"/>
    <w:rsid w:val="00B63D2F"/>
    <w:rsid w:val="00B65318"/>
    <w:rsid w:val="00B66ED6"/>
    <w:rsid w:val="00B75B70"/>
    <w:rsid w:val="00B80BBD"/>
    <w:rsid w:val="00B81398"/>
    <w:rsid w:val="00B86C23"/>
    <w:rsid w:val="00B87352"/>
    <w:rsid w:val="00B939EE"/>
    <w:rsid w:val="00B948D0"/>
    <w:rsid w:val="00BA2020"/>
    <w:rsid w:val="00BA5E6B"/>
    <w:rsid w:val="00BA5F07"/>
    <w:rsid w:val="00BA6AF6"/>
    <w:rsid w:val="00BA6D87"/>
    <w:rsid w:val="00BB2523"/>
    <w:rsid w:val="00BB3FB7"/>
    <w:rsid w:val="00BC2A18"/>
    <w:rsid w:val="00BC3896"/>
    <w:rsid w:val="00BC4003"/>
    <w:rsid w:val="00BC6AE7"/>
    <w:rsid w:val="00BC6FAE"/>
    <w:rsid w:val="00BC76C6"/>
    <w:rsid w:val="00BE268A"/>
    <w:rsid w:val="00BE6393"/>
    <w:rsid w:val="00BF4A5C"/>
    <w:rsid w:val="00BF5FD1"/>
    <w:rsid w:val="00BF662F"/>
    <w:rsid w:val="00BF72C9"/>
    <w:rsid w:val="00C03BC6"/>
    <w:rsid w:val="00C04C64"/>
    <w:rsid w:val="00C11E47"/>
    <w:rsid w:val="00C14F98"/>
    <w:rsid w:val="00C15ACF"/>
    <w:rsid w:val="00C176D7"/>
    <w:rsid w:val="00C20B20"/>
    <w:rsid w:val="00C21179"/>
    <w:rsid w:val="00C23AEB"/>
    <w:rsid w:val="00C27485"/>
    <w:rsid w:val="00C312EA"/>
    <w:rsid w:val="00C36D92"/>
    <w:rsid w:val="00C437CC"/>
    <w:rsid w:val="00C437CD"/>
    <w:rsid w:val="00C46E6A"/>
    <w:rsid w:val="00C5327B"/>
    <w:rsid w:val="00C54C84"/>
    <w:rsid w:val="00C56E34"/>
    <w:rsid w:val="00C61E46"/>
    <w:rsid w:val="00C6426B"/>
    <w:rsid w:val="00C67B2B"/>
    <w:rsid w:val="00C7062E"/>
    <w:rsid w:val="00C7134E"/>
    <w:rsid w:val="00C72181"/>
    <w:rsid w:val="00C76B73"/>
    <w:rsid w:val="00C81C9D"/>
    <w:rsid w:val="00C90B45"/>
    <w:rsid w:val="00C9240B"/>
    <w:rsid w:val="00C937F2"/>
    <w:rsid w:val="00C95971"/>
    <w:rsid w:val="00CA0AD4"/>
    <w:rsid w:val="00CA14A4"/>
    <w:rsid w:val="00CA6CF2"/>
    <w:rsid w:val="00CA6D06"/>
    <w:rsid w:val="00CB210E"/>
    <w:rsid w:val="00CB33EA"/>
    <w:rsid w:val="00CB4A86"/>
    <w:rsid w:val="00CB6F05"/>
    <w:rsid w:val="00CC381B"/>
    <w:rsid w:val="00CC4BD1"/>
    <w:rsid w:val="00CC7863"/>
    <w:rsid w:val="00CD0382"/>
    <w:rsid w:val="00CD1C2E"/>
    <w:rsid w:val="00CD2904"/>
    <w:rsid w:val="00CD498A"/>
    <w:rsid w:val="00CE14B8"/>
    <w:rsid w:val="00CE2CF2"/>
    <w:rsid w:val="00CF192B"/>
    <w:rsid w:val="00CF4C42"/>
    <w:rsid w:val="00CF6888"/>
    <w:rsid w:val="00D1030C"/>
    <w:rsid w:val="00D1560C"/>
    <w:rsid w:val="00D2146F"/>
    <w:rsid w:val="00D219BB"/>
    <w:rsid w:val="00D24AD9"/>
    <w:rsid w:val="00D4316B"/>
    <w:rsid w:val="00D44F2D"/>
    <w:rsid w:val="00D476C6"/>
    <w:rsid w:val="00D52F4D"/>
    <w:rsid w:val="00D53645"/>
    <w:rsid w:val="00D54797"/>
    <w:rsid w:val="00D5499C"/>
    <w:rsid w:val="00D57C4B"/>
    <w:rsid w:val="00D64023"/>
    <w:rsid w:val="00D6631C"/>
    <w:rsid w:val="00D74E86"/>
    <w:rsid w:val="00D84488"/>
    <w:rsid w:val="00D8588B"/>
    <w:rsid w:val="00D970CD"/>
    <w:rsid w:val="00D97151"/>
    <w:rsid w:val="00DA0880"/>
    <w:rsid w:val="00DA19CF"/>
    <w:rsid w:val="00DA52A3"/>
    <w:rsid w:val="00DB239D"/>
    <w:rsid w:val="00DB698D"/>
    <w:rsid w:val="00DB7EE8"/>
    <w:rsid w:val="00DC20AC"/>
    <w:rsid w:val="00DC239C"/>
    <w:rsid w:val="00DC55EA"/>
    <w:rsid w:val="00DC6BAE"/>
    <w:rsid w:val="00DD1CBB"/>
    <w:rsid w:val="00DE4709"/>
    <w:rsid w:val="00DE6376"/>
    <w:rsid w:val="00DE6FF2"/>
    <w:rsid w:val="00DF258E"/>
    <w:rsid w:val="00DF50EA"/>
    <w:rsid w:val="00E00762"/>
    <w:rsid w:val="00E0095B"/>
    <w:rsid w:val="00E01123"/>
    <w:rsid w:val="00E028BA"/>
    <w:rsid w:val="00E102A8"/>
    <w:rsid w:val="00E1099B"/>
    <w:rsid w:val="00E10B8C"/>
    <w:rsid w:val="00E10C71"/>
    <w:rsid w:val="00E12A75"/>
    <w:rsid w:val="00E15B97"/>
    <w:rsid w:val="00E161FA"/>
    <w:rsid w:val="00E16569"/>
    <w:rsid w:val="00E178F9"/>
    <w:rsid w:val="00E267FE"/>
    <w:rsid w:val="00E3046B"/>
    <w:rsid w:val="00E31A40"/>
    <w:rsid w:val="00E3444C"/>
    <w:rsid w:val="00E42378"/>
    <w:rsid w:val="00E44698"/>
    <w:rsid w:val="00E4555F"/>
    <w:rsid w:val="00E45B97"/>
    <w:rsid w:val="00E45EA9"/>
    <w:rsid w:val="00E506E0"/>
    <w:rsid w:val="00E57FF2"/>
    <w:rsid w:val="00E6035C"/>
    <w:rsid w:val="00E647FC"/>
    <w:rsid w:val="00E64B57"/>
    <w:rsid w:val="00E72469"/>
    <w:rsid w:val="00E760FC"/>
    <w:rsid w:val="00E768D9"/>
    <w:rsid w:val="00E83845"/>
    <w:rsid w:val="00E843C4"/>
    <w:rsid w:val="00E84BF6"/>
    <w:rsid w:val="00E8609E"/>
    <w:rsid w:val="00E8743C"/>
    <w:rsid w:val="00E93851"/>
    <w:rsid w:val="00E944DA"/>
    <w:rsid w:val="00EA05CD"/>
    <w:rsid w:val="00EA2A0F"/>
    <w:rsid w:val="00EA37BF"/>
    <w:rsid w:val="00EA3941"/>
    <w:rsid w:val="00EA54C8"/>
    <w:rsid w:val="00EB1BA3"/>
    <w:rsid w:val="00EB29C1"/>
    <w:rsid w:val="00EB67E0"/>
    <w:rsid w:val="00EB78DC"/>
    <w:rsid w:val="00EC6F4F"/>
    <w:rsid w:val="00ED3CF2"/>
    <w:rsid w:val="00ED66A8"/>
    <w:rsid w:val="00EE3ABA"/>
    <w:rsid w:val="00EF2BA6"/>
    <w:rsid w:val="00EF4574"/>
    <w:rsid w:val="00F04175"/>
    <w:rsid w:val="00F0714B"/>
    <w:rsid w:val="00F115E0"/>
    <w:rsid w:val="00F161A7"/>
    <w:rsid w:val="00F2038C"/>
    <w:rsid w:val="00F20F1C"/>
    <w:rsid w:val="00F22F04"/>
    <w:rsid w:val="00F23D1C"/>
    <w:rsid w:val="00F2494B"/>
    <w:rsid w:val="00F25E48"/>
    <w:rsid w:val="00F2627B"/>
    <w:rsid w:val="00F263DF"/>
    <w:rsid w:val="00F321B9"/>
    <w:rsid w:val="00F3347A"/>
    <w:rsid w:val="00F35874"/>
    <w:rsid w:val="00F36CDF"/>
    <w:rsid w:val="00F41039"/>
    <w:rsid w:val="00F423C9"/>
    <w:rsid w:val="00F44090"/>
    <w:rsid w:val="00F4448A"/>
    <w:rsid w:val="00F45D5C"/>
    <w:rsid w:val="00F508A3"/>
    <w:rsid w:val="00F543CE"/>
    <w:rsid w:val="00F54A08"/>
    <w:rsid w:val="00F556FC"/>
    <w:rsid w:val="00F5687F"/>
    <w:rsid w:val="00F578AF"/>
    <w:rsid w:val="00F61E50"/>
    <w:rsid w:val="00F63224"/>
    <w:rsid w:val="00F71EE9"/>
    <w:rsid w:val="00F82731"/>
    <w:rsid w:val="00F83EBA"/>
    <w:rsid w:val="00F8586C"/>
    <w:rsid w:val="00F86260"/>
    <w:rsid w:val="00F9621D"/>
    <w:rsid w:val="00F97541"/>
    <w:rsid w:val="00F9781C"/>
    <w:rsid w:val="00FA1591"/>
    <w:rsid w:val="00FA3E07"/>
    <w:rsid w:val="00FA40FE"/>
    <w:rsid w:val="00FB0230"/>
    <w:rsid w:val="00FB4331"/>
    <w:rsid w:val="00FC0243"/>
    <w:rsid w:val="00FC0929"/>
    <w:rsid w:val="00FC2570"/>
    <w:rsid w:val="00FC292A"/>
    <w:rsid w:val="00FC41DB"/>
    <w:rsid w:val="00FD4127"/>
    <w:rsid w:val="00FD5306"/>
    <w:rsid w:val="00FD5F5D"/>
    <w:rsid w:val="00FE069B"/>
    <w:rsid w:val="00FE07D7"/>
    <w:rsid w:val="00FE3975"/>
    <w:rsid w:val="00FE5013"/>
    <w:rsid w:val="00FE6C9F"/>
    <w:rsid w:val="00FF02E8"/>
    <w:rsid w:val="00FF11D7"/>
    <w:rsid w:val="00FF2198"/>
    <w:rsid w:val="00FF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075F1556"/>
  <w15:docId w15:val="{F9D91CA3-98BF-4BF4-A93B-9CEACA79F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3AEB"/>
    <w:rPr>
      <w:lang w:eastAsia="en-US"/>
    </w:rPr>
  </w:style>
  <w:style w:type="paragraph" w:styleId="Heading1">
    <w:name w:val="heading 1"/>
    <w:basedOn w:val="Normal"/>
    <w:next w:val="Normal"/>
    <w:qFormat/>
    <w:rsid w:val="00601B51"/>
    <w:pPr>
      <w:keepNext/>
      <w:jc w:val="center"/>
      <w:outlineLvl w:val="0"/>
    </w:pPr>
    <w:rPr>
      <w:b/>
      <w:sz w:val="28"/>
      <w:u w:val="single"/>
    </w:rPr>
  </w:style>
  <w:style w:type="paragraph" w:styleId="Heading2">
    <w:name w:val="heading 2"/>
    <w:basedOn w:val="Normal"/>
    <w:next w:val="Normal"/>
    <w:link w:val="Heading2Char"/>
    <w:qFormat/>
    <w:rsid w:val="00601B51"/>
    <w:pPr>
      <w:keepNext/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rsid w:val="00601B51"/>
    <w:pPr>
      <w:keepNext/>
      <w:jc w:val="right"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B5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01B51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semiHidden/>
    <w:rsid w:val="00601B51"/>
    <w:rPr>
      <w:sz w:val="16"/>
    </w:rPr>
  </w:style>
  <w:style w:type="paragraph" w:styleId="CommentText">
    <w:name w:val="annotation text"/>
    <w:basedOn w:val="Normal"/>
    <w:link w:val="CommentTextChar"/>
    <w:semiHidden/>
    <w:rsid w:val="00601B51"/>
  </w:style>
  <w:style w:type="character" w:styleId="Hyperlink">
    <w:name w:val="Hyperlink"/>
    <w:basedOn w:val="DefaultParagraphFont"/>
    <w:uiPriority w:val="99"/>
    <w:rsid w:val="00601B51"/>
    <w:rPr>
      <w:color w:val="0000FF"/>
      <w:u w:val="single"/>
    </w:rPr>
  </w:style>
  <w:style w:type="paragraph" w:styleId="BodyText2">
    <w:name w:val="Body Text 2"/>
    <w:basedOn w:val="Normal"/>
    <w:rsid w:val="00601B51"/>
    <w:pPr>
      <w:overflowPunct w:val="0"/>
      <w:autoSpaceDE w:val="0"/>
      <w:autoSpaceDN w:val="0"/>
      <w:adjustRightInd w:val="0"/>
      <w:textAlignment w:val="baseline"/>
    </w:pPr>
    <w:rPr>
      <w:sz w:val="22"/>
      <w:lang w:val="en-GB"/>
    </w:rPr>
  </w:style>
  <w:style w:type="paragraph" w:styleId="BodyText">
    <w:name w:val="Body Text"/>
    <w:basedOn w:val="Normal"/>
    <w:link w:val="BodyTextChar"/>
    <w:rsid w:val="00930A67"/>
    <w:pPr>
      <w:spacing w:after="120"/>
    </w:pPr>
  </w:style>
  <w:style w:type="character" w:customStyle="1" w:styleId="FooterChar">
    <w:name w:val="Footer Char"/>
    <w:basedOn w:val="DefaultParagraphFont"/>
    <w:link w:val="Footer"/>
    <w:uiPriority w:val="99"/>
    <w:rsid w:val="00717B6F"/>
    <w:rPr>
      <w:lang w:eastAsia="en-US"/>
    </w:rPr>
  </w:style>
  <w:style w:type="paragraph" w:styleId="BalloonText">
    <w:name w:val="Balloon Text"/>
    <w:basedOn w:val="Normal"/>
    <w:link w:val="BalloonTextChar"/>
    <w:rsid w:val="00FF02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F02E8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E4555F"/>
    <w:rPr>
      <w:u w:val="single"/>
      <w:lang w:eastAsia="en-US"/>
    </w:rPr>
  </w:style>
  <w:style w:type="table" w:styleId="TableGrid">
    <w:name w:val="Table Grid"/>
    <w:basedOn w:val="TableNormal"/>
    <w:uiPriority w:val="59"/>
    <w:rsid w:val="001831B6"/>
    <w:rPr>
      <w:rFonts w:asciiTheme="minorHAnsi" w:eastAsiaTheme="minorEastAsia" w:hAnsiTheme="minorHAnsi" w:cstheme="minorBidi"/>
      <w:sz w:val="22"/>
      <w:szCs w:val="22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uiPriority w:val="99"/>
    <w:rsid w:val="00AD0DEF"/>
    <w:pPr>
      <w:spacing w:after="120"/>
      <w:ind w:left="1440" w:right="1440"/>
    </w:pPr>
    <w:rPr>
      <w:rFonts w:ascii="Arial" w:eastAsia="等线" w:hAnsi="Arial" w:cs="Arial"/>
      <w:sz w:val="24"/>
      <w:szCs w:val="24"/>
      <w:lang w:val="en-GB"/>
    </w:rPr>
  </w:style>
  <w:style w:type="paragraph" w:customStyle="1" w:styleId="Links12N0">
    <w:name w:val="Links 12 (N0)"/>
    <w:basedOn w:val="Normal"/>
    <w:uiPriority w:val="99"/>
    <w:rsid w:val="00341070"/>
    <w:rPr>
      <w:rFonts w:ascii="Arial" w:eastAsia="等线" w:hAnsi="Arial" w:cs="Arial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rsid w:val="0051027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FC0929"/>
    <w:rPr>
      <w:color w:val="800080" w:themeColor="followedHyperlink"/>
      <w:u w:val="single"/>
    </w:rPr>
  </w:style>
  <w:style w:type="character" w:customStyle="1" w:styleId="Mention1">
    <w:name w:val="Mention1"/>
    <w:basedOn w:val="DefaultParagraphFont"/>
    <w:rsid w:val="00123D58"/>
    <w:rPr>
      <w:color w:val="2B579A"/>
      <w:shd w:val="clear" w:color="auto" w:fill="E6E6E6"/>
    </w:rPr>
  </w:style>
  <w:style w:type="character" w:customStyle="1" w:styleId="UnresolvedMention2">
    <w:name w:val="Unresolved Mention2"/>
    <w:basedOn w:val="DefaultParagraphFont"/>
    <w:rsid w:val="00F423C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6531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65318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B65318"/>
    <w:rPr>
      <w:lang w:eastAsia="en-US"/>
    </w:rPr>
  </w:style>
  <w:style w:type="character" w:customStyle="1" w:styleId="CommentSubjectChar">
    <w:name w:val="Comment Subject Char"/>
    <w:basedOn w:val="CommentTextChar"/>
    <w:link w:val="CommentSubject"/>
    <w:semiHidden/>
    <w:rsid w:val="00B65318"/>
    <w:rPr>
      <w:b/>
      <w:bCs/>
      <w:lang w:eastAsia="en-US"/>
    </w:rPr>
  </w:style>
  <w:style w:type="character" w:customStyle="1" w:styleId="BodyTextChar">
    <w:name w:val="Body Text Char"/>
    <w:basedOn w:val="DefaultParagraphFont"/>
    <w:link w:val="BodyText"/>
    <w:rsid w:val="00D24AD9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orporate.target.com/sustainability-ESG/governance-and-reporting/responsible-sourcing-sustainability/Supply-Chain-Traceability-Transparency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Other%20Documents\Audit%20M&amp;S%20ver%20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Q-Documents Document Library TPS-QDoc" ma:contentTypeID="0x010100456D96FF27B04514A83A57FED8EE11AF00DC3DFE76AACF3D479C0002C8C309567A" ma:contentTypeVersion="49" ma:contentTypeDescription="Content Type for Document Library Q-Documents" ma:contentTypeScope="" ma:versionID="db89bcec4e051ad019a8063b95222c55">
  <xsd:schema xmlns:xsd="http://www.w3.org/2001/XMLSchema" xmlns:p="http://schemas.microsoft.com/office/2006/metadata/properties" xmlns:ns1="http://schemas.microsoft.com/sharepoint/v3" xmlns:ns2="e2e5e284-a580-4683-85df-8ce7bece8067" xmlns:ns3="a4d111d7-d939-4dcf-9179-1b666cc7f70f" targetNamespace="http://schemas.microsoft.com/office/2006/metadata/properties" ma:root="true" ma:fieldsID="d0dd382b27f48103ce4d991a8aed8c9d" ns1:_="" ns2:_="" ns3:_="">
    <xsd:import namespace="http://schemas.microsoft.com/sharepoint/v3"/>
    <xsd:import namespace="e2e5e284-a580-4683-85df-8ce7bece8067"/>
    <xsd:import namespace="a4d111d7-d939-4dcf-9179-1b666cc7f70f"/>
    <xsd:element name="properties">
      <xsd:complexType>
        <xsd:sequence>
          <xsd:element name="documentManagement">
            <xsd:complexType>
              <xsd:all>
                <xsd:element ref="ns1:DocumentID" minOccurs="0"/>
                <xsd:element ref="ns1:Organization" minOccurs="0"/>
                <xsd:element ref="ns1:Check_in_by" minOccurs="0"/>
                <xsd:element ref="ns1:Area" minOccurs="0"/>
                <xsd:element ref="ns1:QDocLocation" minOccurs="0"/>
                <xsd:element ref="ns1:DocType" minOccurs="0"/>
                <xsd:element ref="ns1:TPSEffectiveDate" minOccurs="0"/>
                <xsd:element ref="ns1:QDoc_Language" minOccurs="0"/>
                <xsd:element ref="ns1:SupportUnit" minOccurs="0"/>
                <xsd:element ref="ns1:Auditing" minOccurs="0"/>
                <xsd:element ref="ns1:QD_Author" minOccurs="0"/>
                <xsd:element ref="ns1:PrimaryFile" minOccurs="0"/>
                <xsd:element ref="ns1:LocalAccreditation" minOccurs="0"/>
                <xsd:element ref="ns1:Element" minOccurs="0"/>
                <xsd:element ref="ns1:Scheme" minOccurs="0"/>
                <xsd:element ref="ns1:QDocFriendlyVersionID" minOccurs="0"/>
                <xsd:element ref="ns1:Categories0" minOccurs="0"/>
                <xsd:element ref="ns1:RevisionNumber" minOccurs="0"/>
                <xsd:element ref="ns1:Link" minOccurs="0"/>
                <xsd:element ref="ns1:Description0" minOccurs="0"/>
                <xsd:element ref="ns1:qdoc_originallink" minOccurs="0"/>
                <xsd:element ref="ns1:qdoc_viewgroup" minOccurs="0"/>
                <xsd:element ref="ns1:QDoc_URL" minOccurs="0"/>
                <xsd:element ref="ns2:Target_x0020_Audiences" minOccurs="0"/>
                <xsd:element ref="ns1:qdoc_x0020_viewgroup" minOccurs="0"/>
                <xsd:element ref="ns3:References" minOccurs="0"/>
                <xsd:element ref="ns2:Acceptance_x0020_GBR" minOccurs="0"/>
                <xsd:element ref="ns2:Upload_x0020_Date" minOccurs="0"/>
                <xsd:element ref="ns2:Accepted" minOccurs="0"/>
                <xsd:element ref="ns2:Open" minOccurs="0"/>
                <xsd:element ref="ns2:Comment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DocumentID" ma:index="8" nillable="true" ma:displayName="DocumentID" ma:internalName="DocumentID">
      <xsd:simpleType>
        <xsd:restriction base="dms:Text"/>
      </xsd:simpleType>
    </xsd:element>
    <xsd:element name="Organization" ma:index="9" nillable="true" ma:displayName="Organization" ma:default="TPS - TÜV SÜD Product Service" ma:format="Dropdown" ma:internalName="Organization">
      <xsd:simpleType>
        <xsd:union memberTypes="dms:Text">
          <xsd:simpleType>
            <xsd:restriction base="dms:Choice">
              <xsd:enumeration value="TPS - TÜV SÜD Product Service"/>
              <xsd:enumeration value="TPS - TÜV SÜD Product Service Ltd."/>
              <xsd:enumeration value="TPS  -TÜV Product Service"/>
              <xsd:enumeration value="TPS ASIA Ltd."/>
              <xsd:enumeration value="TPS JAPAN Ltd."/>
              <xsd:enumeration value="Jiangsu TÜV Product Service Ltd."/>
              <xsd:enumeration value="PSB Management Consulting (Shanghai) Co. Ltd."/>
              <xsd:enumeration value="TPMS - TÜV Product/Management Service"/>
              <xsd:enumeration value="TÜV Italia"/>
              <xsd:enumeration value="TÜV Rail"/>
              <xsd:enumeration value="TUV SUD America Inc."/>
              <xsd:enumeration value="TÜV SÜD Asia Ltd., Taiwan Branch"/>
              <xsd:enumeration value="TÜV SÜD Battery Testing GmbH"/>
              <xsd:enumeration value="TÜV SÜD Gruppe"/>
              <xsd:enumeration value="TÜV SÜD France SAS Branche Product Service"/>
              <xsd:enumeration value="TÜV SÜD Hong Kong Ltd."/>
              <xsd:enumeration value="TÜV SÜD Japan Ltd."/>
              <xsd:enumeration value="TÜV SÜD Korea Ltd."/>
              <xsd:enumeration value="TÜV SÜD Product Service Ltd."/>
              <xsd:enumeration value="TÜV SÜD PSB Products Testing (Shanghai) Co. Ltd."/>
              <xsd:enumeration value="TÜV SÜD PSB Pte Ltd."/>
              <xsd:enumeration value="TÜV SÜD South Asia Pvt. Ltd."/>
              <xsd:enumeration value="TÜV SÜD Zacta"/>
            </xsd:restriction>
          </xsd:simpleType>
        </xsd:union>
      </xsd:simpleType>
    </xsd:element>
    <xsd:element name="Check_in_by" ma:index="10" nillable="true" ma:displayName="Check_in_by" ma:internalName="Check_in_by">
      <xsd:simpleType>
        <xsd:restriction base="dms:Text"/>
      </xsd:simpleType>
    </xsd:element>
    <xsd:element name="Area" ma:index="11" nillable="true" ma:displayName="Region" ma:format="Dropdown" ma:internalName="Area">
      <xsd:simpleType>
        <xsd:restriction base="dms:Choice">
          <xsd:enumeration value="-"/>
          <xsd:enumeration value="all"/>
          <xsd:enumeration value="AsiaPacific"/>
          <xsd:enumeration value="Brazil"/>
          <xsd:enumeration value="EUR"/>
          <xsd:enumeration value="France"/>
          <xsd:enumeration value="GCN - Greater_China"/>
          <xsd:enumeration value="GCN-CentralRegion"/>
          <xsd:enumeration value="GCN-NorthRegion"/>
          <xsd:enumeration value="GCN-SouthRegion"/>
          <xsd:enumeration value="GCN–TaiwanRegion"/>
          <xsd:enumeration value="Germany"/>
          <xsd:enumeration value="International"/>
          <xsd:enumeration value="Italy"/>
          <xsd:enumeration value="Japan"/>
          <xsd:enumeration value="Korea"/>
          <xsd:enumeration value="South Asia"/>
          <xsd:enumeration value="Spain"/>
          <xsd:enumeration value="USA"/>
        </xsd:restriction>
      </xsd:simpleType>
    </xsd:element>
    <xsd:element name="QDocLocation" ma:index="12" nillable="true" ma:displayName="Loc." ma:format="Dropdown" ma:internalName="QDocLocation">
      <xsd:simpleType>
        <xsd:restriction base="dms:Choice">
          <xsd:enumeration value="all"/>
          <xsd:enumeration value="BJS"/>
          <xsd:enumeration value="CAN"/>
          <xsd:enumeration value="FFM"/>
          <xsd:enumeration value="Fuchu"/>
          <xsd:enumeration value="GAR"/>
          <xsd:enumeration value="HAM"/>
          <xsd:enumeration value="HAN"/>
          <xsd:enumeration value="HKG"/>
          <xsd:enumeration value="HMB"/>
          <xsd:enumeration value="Mainland China - PRC"/>
          <xsd:enumeration value="MHM"/>
          <xsd:enumeration value="MUC"/>
          <xsd:enumeration value="SHA"/>
          <xsd:enumeration value="SHZ"/>
          <xsd:enumeration value="SIN"/>
          <xsd:enumeration value="STG"/>
          <xsd:enumeration value="STR"/>
          <xsd:enumeration value="TCH"/>
          <xsd:enumeration value="TPE"/>
          <xsd:enumeration value="TYO"/>
          <xsd:enumeration value="USA"/>
          <xsd:enumeration value="WUX"/>
          <xsd:enumeration value="XIA"/>
          <xsd:enumeration value="Z_GreaterThreeYears"/>
        </xsd:restriction>
      </xsd:simpleType>
    </xsd:element>
    <xsd:element name="DocType" ma:index="13" nillable="true" ma:displayName="DocType" ma:format="Dropdown" ma:internalName="DocType">
      <xsd:simpleType>
        <xsd:restriction base="dms:Choice">
          <xsd:enumeration value="Agreement"/>
          <xsd:enumeration value="ApplicationForms"/>
          <xsd:enumeration value="Attach"/>
          <xsd:enumeration value="Chart"/>
          <xsd:enumeration value="CertificateProformas"/>
          <xsd:enumeration value="Checklists"/>
          <xsd:enumeration value="DataLists"/>
          <xsd:enumeration value="Decisions"/>
          <xsd:enumeration value="Form"/>
          <xsd:enumeration value="GeneralAdministration"/>
          <xsd:enumeration value="GuidanceDocuments"/>
          <xsd:enumeration value="Job Description"/>
          <xsd:enumeration value="Laborstandard"/>
          <xsd:enumeration value="List"/>
          <xsd:enumeration value="Manual"/>
          <xsd:enumeration value="Procedure"/>
          <xsd:enumeration value="Prüfvorschrift"/>
          <xsd:enumeration value="Manual"/>
          <xsd:enumeration value="QualityProcedures"/>
          <xsd:enumeration value="QM"/>
          <xsd:enumeration value="Revision"/>
          <xsd:enumeration value="RevisionWithdrawn"/>
          <xsd:enumeration value="SignPage"/>
          <xsd:enumeration value="TechnicalDocuments"/>
          <xsd:enumeration value="Template"/>
          <xsd:enumeration value="Test"/>
          <xsd:enumeration value="WorkINS"/>
        </xsd:restriction>
      </xsd:simpleType>
    </xsd:element>
    <xsd:element name="TPSEffectiveDate" ma:index="14" nillable="true" ma:displayName="EffectiveDate" ma:internalName="TPSEffectiveDate">
      <xsd:simpleType>
        <xsd:restriction base="dms:DateTime"/>
      </xsd:simpleType>
    </xsd:element>
    <xsd:element name="QDoc_Language" ma:index="15" nillable="true" ma:displayName="Language" ma:internalName="QDoc_Languag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Deutsch"/>
                    <xsd:enumeration value="Chinese"/>
                    <xsd:enumeration value="English"/>
                    <xsd:enumeration value="French"/>
                    <xsd:enumeration value="Italian"/>
                    <xsd:enumeration value="Japanese"/>
                    <xsd:enumeration value="Korean"/>
                    <xsd:enumeration value="Portuguese"/>
                    <xsd:enumeration value="Spanish"/>
                    <xsd:enumeration value="denglisch"/>
                  </xsd:restriction>
                </xsd:simpleType>
              </xsd:element>
            </xsd:sequence>
          </xsd:extension>
        </xsd:complexContent>
      </xsd:complexType>
    </xsd:element>
    <xsd:element name="SupportUnit" ma:index="16" nillable="true" ma:displayName="SupportingUnit" ma:format="Dropdown" ma:internalName="SupportUnit">
      <xsd:simpleType>
        <xsd:restriction base="dms:Choice">
          <xsd:enumeration value="all"/>
          <xsd:enumeration value="ADM - Administration"/>
          <xsd:enumeration value="AM – Automotive"/>
          <xsd:enumeration value="AMP - Aktive Medizinprodukte"/>
          <xsd:enumeration value="COM - Commercial Products"/>
          <xsd:enumeration value="CPS - Consumer Product Services"/>
          <xsd:enumeration value="CHM – Chemical"/>
          <xsd:enumeration value="CRT2 - Zertifizierung MHS"/>
          <xsd:enumeration value="CRT3-Zertifizierung"/>
          <xsd:enumeration value="CRT4 - Produktbetreuung, Zertifiz. EMC"/>
          <xsd:enumeration value="CPS - Consumer Product Services"/>
          <xsd:enumeration value="FCO – Finance and Controlling"/>
          <xsd:enumeration value="FCO1 - Controlling"/>
          <xsd:enumeration value="FCO2 - Accounting"/>
          <xsd:enumeration value="FHB – Food Health Beauty"/>
          <xsd:enumeration value="GBR - Gesamtbetriebsrat"/>
          <xsd:enumeration value="HR – Human Resource"/>
          <xsd:enumeration value="HRS - Personal"/>
          <xsd:enumeration value="HSE – Health Safety Environment"/>
          <xsd:enumeration value="IND - Industrial Products"/>
          <xsd:enumeration value="IS – Industry Service"/>
          <xsd:enumeration value="IT – Information Technology"/>
          <xsd:enumeration value="ITC-International Services, Technology, Certification"/>
          <xsd:enumeration value="ITC - Innovation, Test Technology, Certification"/>
          <xsd:enumeration value="ITC-TT - Test Technology"/>
          <xsd:enumeration value="M - Manufacturers"/>
          <xsd:enumeration value="MEE6 - Medizinische Evaluierung"/>
          <xsd:enumeration value="MHS - Medical and Health Services"/>
          <xsd:enumeration value="MKG – Marketing"/>
          <xsd:enumeration value="MS – Management Service"/>
          <xsd:enumeration value="MSL-MUC - Sport, Leisure"/>
          <xsd:enumeration value="NAM - Non-Active Medical pr."/>
          <xsd:enumeration value="Personal"/>
          <xsd:enumeration value="PV – Photovoltaic"/>
          <xsd:enumeration value="QM – Quality Management"/>
          <xsd:enumeration value="RL – Rail"/>
          <xsd:enumeration value="Sales"/>
          <xsd:enumeration value="SWR - Sport, Wellness, Rehabilitation"/>
          <xsd:enumeration value="T - Trade and Retail"/>
          <xsd:enumeration value="TCS - Technical Center Safety"/>
          <xsd:enumeration value="TEC - Trade Services, Electronic Devices, Consumer Products"/>
          <xsd:enumeration value="TECMH - TEC Mannheim"/>
          <xsd:enumeration value="TECSP - Sport und Freizeit"/>
          <xsd:enumeration value="TEL – Telecom"/>
          <xsd:enumeration value="TQC – Test &amp; Quality Center"/>
          <xsd:enumeration value="TXT – Softline"/>
        </xsd:restriction>
      </xsd:simpleType>
    </xsd:element>
    <xsd:element name="Auditing" ma:index="17" nillable="true" ma:displayName="Auditing" ma:default="all" ma:format="Dropdown" ma:internalName="Auditing">
      <xsd:simpleType>
        <xsd:restriction base="dms:Choice">
          <xsd:enumeration value="all"/>
          <xsd:enumeration value="General"/>
          <xsd:enumeration value="Offers"/>
          <xsd:enumeration value="Price"/>
          <xsd:enumeration value="Contracts"/>
          <xsd:enumeration value="Auditors"/>
          <xsd:enumeration value="Resoluts"/>
          <xsd:enumeration value="Basis_9000"/>
          <xsd:enumeration value="VDA_QS_TE_TS"/>
          <xsd:enumeration value="KBA"/>
          <xsd:enumeration value="AS_900"/>
          <xsd:enumeration value="ISO_14001"/>
          <xsd:enumeration value="EMAS"/>
          <xsd:enumeration value="EFB"/>
          <xsd:enumeration value="SCC_OHSAS"/>
          <xsd:enumeration value="4600"/>
          <xsd:enumeration value="Erneuerbare_Energien"/>
          <xsd:enumeration value="HACCP"/>
          <xsd:enumeration value="VW_Verbund"/>
          <xsd:enumeration value="TKV"/>
          <xsd:enumeration value="BEST-CPI"/>
          <xsd:enumeration value="PQsG"/>
          <xsd:enumeration value="BS 7799-2"/>
        </xsd:restriction>
      </xsd:simpleType>
    </xsd:element>
    <xsd:element name="QD_Author" ma:index="18" nillable="true" ma:displayName="QD_Author" ma:internalName="QD_Author">
      <xsd:simpleType>
        <xsd:restriction base="dms:Text"/>
      </xsd:simpleType>
    </xsd:element>
    <xsd:element name="PrimaryFile" ma:index="19" nillable="true" ma:displayName="PrimaryFile" ma:internalName="PrimaryFile">
      <xsd:simpleType>
        <xsd:restriction base="dms:Text"/>
      </xsd:simpleType>
    </xsd:element>
    <xsd:element name="LocalAccreditation" ma:index="20" nillable="true" ma:displayName="LocalAccr." ma:default="Germany" ma:internalName="LocalAccreditat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Germany"/>
                    <xsd:enumeration value="Brazil"/>
                    <xsd:enumeration value="IECEE / CB"/>
                    <xsd:enumeration value="China – CNAS"/>
                    <xsd:enumeration value="China – CMA"/>
                    <xsd:enumeration value="Italy"/>
                    <xsd:enumeration value="Japan"/>
                    <xsd:enumeration value="Singapore"/>
                    <xsd:enumeration value="Taiwan – TAF"/>
                    <xsd:enumeration value="USA"/>
                    <xsd:enumeration value="BABT_UK"/>
                  </xsd:restriction>
                </xsd:simpleType>
              </xsd:element>
            </xsd:sequence>
          </xsd:extension>
        </xsd:complexContent>
      </xsd:complexType>
    </xsd:element>
    <xsd:element name="Element" ma:index="21" nillable="true" ma:displayName="Element" ma:format="Dropdown" ma:internalName="Element">
      <xsd:simpleType>
        <xsd:restriction base="dms:Choice">
          <xsd:enumeration value="Chapter 1: Management and organization"/>
          <xsd:enumeration value="Chapter 2: Personnel and Resources"/>
          <xsd:enumeration value="Chapter 3: Managementsystem and planning"/>
          <xsd:enumeration value="Chapter 4: Processes, Chain of Value Generation"/>
          <xsd:enumeration value="Chapter 5: System Review and Development"/>
          <xsd:enumeration value="1"/>
          <xsd:enumeration value="1.0"/>
          <xsd:enumeration value="2"/>
          <xsd:enumeration value="2.0"/>
          <xsd:enumeration value="3"/>
          <xsd:enumeration value="3.0"/>
          <xsd:enumeration value="4"/>
          <xsd:enumeration value="4.0"/>
          <xsd:enumeration value="5"/>
          <xsd:enumeration value="5.0"/>
          <xsd:enumeration value="6"/>
          <xsd:enumeration value="7"/>
          <xsd:enumeration value="8"/>
          <xsd:enumeration value="9"/>
          <xsd:enumeration value="10"/>
          <xsd:enumeration value="11"/>
          <xsd:enumeration value="12"/>
          <xsd:enumeration value="13"/>
          <xsd:enumeration value="14"/>
          <xsd:enumeration value="15"/>
          <xsd:enumeration value="16"/>
          <xsd:enumeration value="17"/>
          <xsd:enumeration value="18"/>
          <xsd:enumeration value="19"/>
          <xsd:enumeration value="20"/>
          <xsd:enumeration value="21"/>
          <xsd:enumeration value="22"/>
          <xsd:enumeration value="01"/>
          <xsd:enumeration value="02"/>
          <xsd:enumeration value="03"/>
          <xsd:enumeration value="04"/>
          <xsd:enumeration value="05"/>
          <xsd:enumeration value="06"/>
          <xsd:enumeration value="07"/>
          <xsd:enumeration value="08"/>
          <xsd:enumeration value="09"/>
        </xsd:restriction>
      </xsd:simpleType>
    </xsd:element>
    <xsd:element name="Scheme" ma:index="22" nillable="true" ma:displayName="Scheme" ma:internalName="Schem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BRC"/>
                    <xsd:enumeration value="Canada FCB"/>
                    <xsd:enumeration value="CLE"/>
                    <xsd:enumeration value="CNC"/>
                    <xsd:enumeration value="CPD"/>
                    <xsd:enumeration value="CPR"/>
                    <xsd:enumeration value="Com-Sup-Sys"/>
                    <xsd:enumeration value="(EMC)"/>
                    <xsd:enumeration value="INMETRO"/>
                    <xsd:enumeration value="MachDirNB"/>
                    <xsd:enumeration value="MachDirAttest"/>
                    <xsd:enumeration value="MCS"/>
                    <xsd:enumeration value="(MarED B+G)"/>
                    <xsd:enumeration value="(MarED D+E)"/>
                    <xsd:enumeration value="(MarED F)"/>
                    <xsd:enumeration value="ISO9001"/>
                    <xsd:enumeration value="Japan CAB"/>
                    <xsd:enumeration value="M+B"/>
                    <xsd:enumeration value="MHS-JPAL"/>
                    <xsd:enumeration value="MHS-CMDCAS"/>
                    <xsd:enumeration value="MHS-MDSAP"/>
                    <xsd:enumeration value="MHS-AIMD-EU"/>
                    <xsd:enumeration value="MHS-MDD-EU"/>
                    <xsd:enumeration value="MHS-IVD-EU"/>
                    <xsd:enumeration value="MHS-ISO13485-GER"/>
                    <xsd:enumeration value="MHS-ISO9001-GER"/>
                    <xsd:enumeration value="MHS-ISO13485-SCC"/>
                    <xsd:enumeration value="MHS-ISO9001-SCC"/>
                    <xsd:enumeration value="PQC"/>
                    <xsd:enumeration value="(RTTE Anx2)"/>
                    <xsd:enumeration value="(RTTE Anx3+4)"/>
                    <xsd:enumeration value="(RTTE Anx5)"/>
                    <xsd:enumeration value="RTF"/>
                    <xsd:enumeration value="Safety"/>
                    <xsd:enumeration value="SIN-PLS"/>
                    <xsd:enumeration value="SIN-UN Mark"/>
                    <xsd:enumeration value="SIN-Test Certificate"/>
                    <xsd:enumeration value="SIN-IECEE-CB"/>
                    <xsd:enumeration value="SIN-CPS"/>
                    <xsd:enumeration value="SIN-FCC TCB"/>
                    <xsd:enumeration value="SIN-FCC COC"/>
                    <xsd:enumeration value="SIN-IDA COC"/>
                    <xsd:enumeration value="SIN-IDA MER"/>
                    <xsd:enumeration value="SIN-RMC"/>
                    <xsd:enumeration value="USA QMS + EMS + OHSMS"/>
                    <xsd:enumeration value="USA SQF + Food"/>
                    <xsd:enumeration value="USA Elevators"/>
                    <xsd:enumeration value="USA GHG"/>
                    <xsd:enumeration value="USA Field Evaluation"/>
                    <xsd:enumeration value="USA Toys"/>
                    <xsd:enumeration value="USA EMC"/>
                    <xsd:enumeration value="USA Environ. Test"/>
                    <xsd:enumeration value="USA NRTL + SCC"/>
                    <xsd:enumeration value="US Radio+EMC-TCB"/>
                    <xsd:enumeration value="US TCF"/>
                    <xsd:enumeration value="US Tel-TCB"/>
                  </xsd:restriction>
                </xsd:simpleType>
              </xsd:element>
            </xsd:sequence>
          </xsd:extension>
        </xsd:complexContent>
      </xsd:complexType>
    </xsd:element>
    <xsd:element name="QDocFriendlyVersionID" ma:index="23" nillable="true" ma:displayName="FriendlyVersionID" ma:internalName="QDocFriendlyVersionID">
      <xsd:simpleType>
        <xsd:restriction base="dms:Text"/>
      </xsd:simpleType>
    </xsd:element>
    <xsd:element name="Categories0" ma:index="24" nillable="true" ma:displayName="Categories" ma:internalName="Categories0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:DocTyp"/>
                    <xsd:enumeration value=":DocTyp:Agreement"/>
                    <xsd:enumeration value=":DocTyp:Attach"/>
                    <xsd:enumeration value=":DocTyp:Chart"/>
                    <xsd:enumeration value=":DocTyp:Decisions"/>
                    <xsd:enumeration value=":DocTyp:Form"/>
                    <xsd:enumeration value=":DocTyp:FrameProcess"/>
                    <xsd:enumeration value=":DocTyp:Guide (France)"/>
                    <xsd:enumeration value=":DocTyp:GuidanceDocument"/>
                    <xsd:enumeration value=":DocTyp:List"/>
                    <xsd:enumeration value=":DocTyp:ManagementProcess"/>
                    <xsd:enumeration value=":DocTyp:Procedure"/>
                    <xsd:enumeration value=":DocTyp:Qm"/>
                    <xsd:enumeration value=":DocTyp:Revision"/>
                    <xsd:enumeration value=":DocTyp:SignPage"/>
                    <xsd:enumeration value=":DocTyp:SupportProcess"/>
                    <xsd:enumeration value=":DocTyp:TCR"/>
                    <xsd:enumeration value=":DocTyp:Template"/>
                    <xsd:enumeration value=":DocTyp:Test"/>
                    <xsd:enumeration value=":DocTyp:Withdrawal_Revision"/>
                    <xsd:enumeration value=":DocTyp:WorkIns"/>
                    <xsd:enumeration value=":BABT UK Documents"/>
                    <xsd:enumeration value=":GCN China Documents"/>
                    <xsd:enumeration value=":GCN China Documents:Form"/>
                    <xsd:enumeration value=":GCN China Documents:Revision"/>
                    <xsd:enumeration value=":GCN China Documents: WithdrawalRevision"/>
                    <xsd:enumeration value=":GCN China Documents:Work Instruction"/>
                    <xsd:enumeration value=":JapanDocuments"/>
                    <xsd:enumeration value=":JapanDocuments:Form"/>
                    <xsd:enumeration value=":JapanDocuments:Procedure"/>
                    <xsd:enumeration value=":JapanDocuments:Workinstruction"/>
                    <xsd:enumeration value=":KoreaDocuments"/>
                    <xsd:enumeration value=":KoreaDocuments:Form"/>
                    <xsd:enumeration value=":KoreaDocuments:Signpage"/>
                    <xsd:enumeration value=":KoreaDocuments:Workins"/>
                    <xsd:enumeration value=":MikesDocuments"/>
                    <xsd:enumeration value=":Organization"/>
                    <xsd:enumeration value=":Organization:Other_Organizations"/>
                    <xsd:enumeration value=":Organization:Other_Organizations:FDA"/>
                    <xsd:enumeration value=":Organization:Other_Organizations:UL"/>
                    <xsd:enumeration value=":Organization:TMS_TPS_deutsch"/>
                    <xsd:enumeration value=":Organization:TMS_TPS_deutsch:Germany"/>
                    <xsd:enumeration value=":Organization:TMS_TPS_english"/>
                    <xsd:enumeration value=":Organization:TMS_deutsch"/>
                    <xsd:enumeration value=":Organization:TMS_deutsch:Business"/>
                    <xsd:enumeration value=":Organization:TMS_deutsch:Business:IPC"/>
                    <xsd:enumeration value=":Organization:TMS_deutsch:Business:IPC:PBT"/>
                    <xsd:enumeration value=":Organization:TMS_deutsch:Business:IPC:TTU"/>
                    <xsd:enumeration value=":Organization:TMS_deutsch:Business:IPC:VZG"/>
                    <xsd:enumeration value=":Organization:TMS_english"/>
                    <xsd:enumeration value=":Organization:TMS_english:Business"/>
                    <xsd:enumeration value=":Organization:TMS_english:Business:IPC"/>
                    <xsd:enumeration value=":Organization:TMS_english:Business:IPC:PBT"/>
                    <xsd:enumeration value=":Organization:TMS_english:Business:IPC:TTU"/>
                    <xsd:enumeration value=":Organization:TMS_english:Business:IPC:VZG"/>
                    <xsd:enumeration value=":Organization:TPS_chinese"/>
                    <xsd:enumeration value=":Organization:TPS_chinese:TPS_HKG"/>
                    <xsd:enumeration value=":Organization:TPS_deutsch"/>
                    <xsd:enumeration value=":Organization:TPS_deutsch:Business"/>
                    <xsd:enumeration value=":Organization:TPS_deutsch:Business:FA"/>
                    <xsd:enumeration value=":Organization:TPS_deutsch:Business:FA:ADM"/>
                    <xsd:enumeration value=":Organization:TPS_deutsch:Business:FA:ADM:Frankfurt"/>
                    <xsd:enumeration value=":Organization:TPS_deutsch:Business:FA:ADM:Hamburg"/>
                    <xsd:enumeration value=":Organization:TPS_deutsch:Business:FA:ADM:Hanover"/>
                    <xsd:enumeration value=":Organization:TPS_deutsch:Business:FA:ADM:Mannheim"/>
                    <xsd:enumeration value=":Organization:TPS_deutsch:Business:FA:ADM:Muenchen"/>
                    <xsd:enumeration value=":Organization:TPS_deutsch:Business:FA:ADM:Stuttgart"/>
                    <xsd:enumeration value=":Organization:TPS_deutsch:Business:FA:FCO1"/>
                    <xsd:enumeration value=":Organization:TPS_deutsch:Business:ITC"/>
                    <xsd:enumeration value=":Organization:TPS_deutsch:Business:ITC:CRT3"/>
                    <xsd:enumeration value=":Organization:TPS_deutsch:Business:ITC:ITCTT"/>
                    <xsd:enumeration value=":Organization:TPS_deutsch:Business:MHS"/>
                    <xsd:enumeration value=":Organization:TPS_deutsch:Business:MHS:AMP"/>
                    <xsd:enumeration value=":Organization:TPS_deutsch:Business:MHS:MHS2"/>
                    <xsd:enumeration value=":Organization:TPS_deutsch:Business:MIKES"/>
                    <xsd:enumeration value=":Organization:TPS_deutsch:Business:TEC"/>
                    <xsd:enumeration value=":Organization:TPS_deutsch:Business:TEC:TECSP"/>
                    <xsd:enumeration value=":Organization:TPS_deutsch:Regional"/>
                    <xsd:enumeration value=":Organization:TPS_deutsch:Regional:Frankfurt"/>
                    <xsd:enumeration value=":Organization:TPS_deutsch:Regional:Germany"/>
                    <xsd:enumeration value=":Organization:TPS_deutsch:Regional:MHS"/>
                    <xsd:enumeration value=":Organization:TPS_deutsch:Regional:MHS:Germany"/>
                    <xsd:enumeration value=":Organization:TPS_deutsch:Regional:Mannheim"/>
                    <xsd:enumeration value=":Organization:TPS_deutsch:Regional:Muenchen"/>
                    <xsd:enumeration value=":Organization:TPS_deutsch:Regional:Stuttgart"/>
                    <xsd:enumeration value=":Organization:TPS_deutsch:Regional:TEC"/>
                    <xsd:enumeration value=":Organization:TPS_deutsch:Regional:TEC:TECF"/>
                    <xsd:enumeration value=":Organization:TPS_deutsch:Regional:TEC:TECF:EMSS_Mannheim"/>
                    <xsd:enumeration value=":Organization:TPS_deutsch:Regional:TEC:TECF:TEC_Mannheim"/>
                    <xsd:enumeration value=":Organization:TPS_deutsch:Regional:TEC:TECH"/>
                    <xsd:enumeration value=":Organization:TPS_deutsch:Regional:TEC:TECHH"/>
                    <xsd:enumeration value=":Organization:TPS_deutsch:Regional:TEC:TECM"/>
                    <xsd:enumeration value=":Organization:TPS_deutsch:Regional:TEC:TECM:MIKES"/>
                    <xsd:enumeration value=":Organization:TPS_deutsch:Regional:TEC:TECM:TEC_Munich"/>
                    <xsd:enumeration value=":Organization:TPS_english"/>
                    <xsd:enumeration value=":Organization:TPS_english:Agencies_Abroad"/>
                    <xsd:enumeration value=":Organization:TPS_english:Agencies_Abroad:TUEV_America"/>
                    <xsd:enumeration value=":Organization:TPS_english:Agencies_Abroad:TUEV_China"/>
                    <xsd:enumeration value=":Organization:TPS_english:Agencies_Abroad:TUEV_China:HKG"/>
                    <xsd:enumeration value=":Organization:TPS_english:Agencies_Abroad:TUEV_China:SHA"/>
                    <xsd:enumeration value=":Organization:TPS_english:Agencies_Abroad:TUEV_China:TCH"/>
                    <xsd:enumeration value=":Organization:TPS_english:Agencies_Abroad:TUEV_Italy"/>
                    <xsd:enumeration value=":Organization:TPS_english:Agencies_Abroad:TUEV_Italy:TCS"/>
                    <xsd:enumeration value=":Organization:TPS_english:Agencies_Abroad:TUEV_Japan"/>
                    <xsd:enumeration value=":Organization:TPS_english:Business"/>
                    <xsd:enumeration value=":Organization:TPS_english:Business:ITC"/>
                    <xsd:enumeration value=":Organization:TPS_english:Business:ITC:CRT2"/>
                    <xsd:enumeration value=":Organization:TPS_english:Business:ITC:CRT3"/>
                    <xsd:enumeration value=":Organization:TPS_english:Business:MHS"/>
                    <xsd:enumeration value=":Organization:TPS_english:Business:MHS:AMP"/>
                    <xsd:enumeration value=":Organization:TPS_english:Business:MHS:IMC"/>
                    <xsd:enumeration value=":Organization:TPS_english:Business:MHS:IMC:MEE6"/>
                    <xsd:enumeration value=":Organization:TPS_english:Business:MIKES"/>
                    <xsd:enumeration value=":Organization:TPS_english:Business:TEC"/>
                    <xsd:enumeration value=":Organization:TPS_english:Regional"/>
                    <xsd:enumeration value=":Organization:TPS_english:Regional:Frankfurt"/>
                    <xsd:enumeration value=":Organization:TPS_english:Regional:Germany"/>
                    <xsd:enumeration value=":Organization:TPS_english:Regional:TEC"/>
                    <xsd:enumeration value=":Organization:TPS_english:Regional:TEC:TECM"/>
                    <xsd:enumeration value=":Organization:TPS_english:Regional:TEC:TECM:MIKES"/>
                    <xsd:enumeration value=":Organization:TPS_italian"/>
                    <xsd:enumeration value=":Organization:TPS_italian:TCS"/>
                    <xsd:enumeration value=":Organization:TPS_japanese"/>
                    <xsd:enumeration value=":USADocuments"/>
                    <xsd:enumeration value=":BABT UK Documents:SchemeHyperlinks"/>
                    <xsd:enumeration value=":BABT UK Documents:GuidanceDocuments"/>
                  </xsd:restriction>
                </xsd:simpleType>
              </xsd:element>
            </xsd:sequence>
          </xsd:extension>
        </xsd:complexContent>
      </xsd:complexType>
    </xsd:element>
    <xsd:element name="RevisionNumber" ma:index="25" nillable="true" ma:displayName="Rev_No." ma:internalName="RevisionNumber">
      <xsd:simpleType>
        <xsd:restriction base="dms:Text"/>
      </xsd:simpleType>
    </xsd:element>
    <xsd:element name="Link" ma:index="26" nillable="true" ma:displayName="Link" ma:internalName="Link">
      <xsd:simpleType>
        <xsd:restriction base="dms:Text"/>
      </xsd:simpleType>
    </xsd:element>
    <xsd:element name="Description0" ma:index="27" nillable="true" ma:displayName="Confirmation" ma:format="DateOnly" ma:internalName="Description0">
      <xsd:simpleType>
        <xsd:restriction base="dms:DateTime"/>
      </xsd:simpleType>
    </xsd:element>
    <xsd:element name="qdoc_originallink" ma:index="28" nillable="true" ma:displayName="Original" ma:internalName="qdoc_original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qdoc_viewgroup" ma:index="29" nillable="true" ma:displayName="qdoc_viewgroup" ma:default="public" ma:internalName="qdoc_viewgroup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"/>
                    <xsd:enumeration value="original"/>
                    <xsd:enumeration value="pdf_only"/>
                    <xsd:enumeration value="publication_delayed"/>
                    <xsd:enumeration value="quarantine"/>
                  </xsd:restriction>
                </xsd:simpleType>
              </xsd:element>
            </xsd:sequence>
          </xsd:extension>
        </xsd:complexContent>
      </xsd:complexType>
    </xsd:element>
    <xsd:element name="QDoc_URL" ma:index="30" nillable="true" ma:displayName="URL" ma:internalName="QDoc_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qdoc_x0020_viewgroup" ma:index="38" nillable="true" ma:displayName="qdoc viewgroup" ma:internalName="qdoc_x0020_viewgroup">
      <xsd:simpleType>
        <xsd:restriction base="dms:Text"/>
      </xsd:simpleType>
    </xsd:element>
  </xsd:schema>
  <xsd:schema xmlns:xsd="http://www.w3.org/2001/XMLSchema" xmlns:dms="http://schemas.microsoft.com/office/2006/documentManagement/types" targetNamespace="e2e5e284-a580-4683-85df-8ce7bece8067" elementFormDefault="qualified">
    <xsd:import namespace="http://schemas.microsoft.com/office/2006/documentManagement/types"/>
    <xsd:element name="Target_x0020_Audiences" ma:index="37" nillable="true" ma:displayName="Target Audiences" ma:internalName="Target_x0020_Audiences">
      <xsd:simpleType>
        <xsd:restriction base="dms:Unknown"/>
      </xsd:simpleType>
    </xsd:element>
    <xsd:element name="Acceptance_x0020_GBR" ma:index="40" nillable="true" ma:displayName="Überpr. BR" ma:description="http://tps-info/sites/QDoc/Documents/QDocuments/Forms/WaitingDocsBR.aspx" ma:internalName="Acceptance_x0020_GBR">
      <xsd:simpleType>
        <xsd:restriction base="dms:Text">
          <xsd:maxLength value="255"/>
        </xsd:restriction>
      </xsd:simpleType>
    </xsd:element>
    <xsd:element name="Upload_x0020_Date" ma:index="41" nillable="true" ma:displayName="Upload Date" ma:format="DateOnly" ma:internalName="Upload_x0020_Date">
      <xsd:simpleType>
        <xsd:restriction base="dms:DateTime"/>
      </xsd:simpleType>
    </xsd:element>
    <xsd:element name="Accepted" ma:index="42" nillable="true" ma:displayName="Accepted" ma:format="DateOnly" ma:internalName="Accepted">
      <xsd:simpleType>
        <xsd:restriction base="dms:DateTime"/>
      </xsd:simpleType>
    </xsd:element>
    <xsd:element name="Open" ma:index="43" nillable="true" ma:displayName="Open" ma:internalName="Open">
      <xsd:simpleType>
        <xsd:restriction base="dms:Text">
          <xsd:maxLength value="255"/>
        </xsd:restriction>
      </xsd:simpleType>
    </xsd:element>
    <xsd:element name="Comment" ma:index="44" nillable="true" ma:displayName="Comment" ma:internalName="Comment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a4d111d7-d939-4dcf-9179-1b666cc7f70f" elementFormDefault="qualified">
    <xsd:import namespace="http://schemas.microsoft.com/office/2006/documentManagement/types"/>
    <xsd:element name="References" ma:index="39" nillable="true" ma:displayName="References" ma:internalName="Reference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>
  <documentManagement>
    <QD_Author xmlns="http://schemas.microsoft.com/sharepoint/v3">Lin_Harry</QD_Author>
    <PrimaryFile xmlns="http://schemas.microsoft.com/sharepoint/v3" xsi:nil="true"/>
    <Check_in_by xmlns="http://schemas.microsoft.com/sharepoint/v3">Mak_Jason</Check_in_by>
    <Scheme xmlns="http://schemas.microsoft.com/sharepoint/v3"/>
    <Description0 xmlns="http://schemas.microsoft.com/sharepoint/v3" xsi:nil="true"/>
    <QDocFriendlyVersionID xmlns="http://schemas.microsoft.com/sharepoint/v3" xsi:nil="true"/>
    <QDocLocation xmlns="http://schemas.microsoft.com/sharepoint/v3">all</QDocLocation>
    <Categories0 xmlns="http://schemas.microsoft.com/sharepoint/v3">
      <Value>:DocTyp:Form</Value>
    </Categories0>
    <Area xmlns="http://schemas.microsoft.com/sharepoint/v3">GCN - Greater_China</Area>
    <qdoc_viewgroup xmlns="http://schemas.microsoft.com/sharepoint/v3">
      <Value>public</Value>
    </qdoc_viewgroup>
    <RevisionNumber xmlns="http://schemas.microsoft.com/sharepoint/v3">1</RevisionNumber>
    <DocType xmlns="http://schemas.microsoft.com/sharepoint/v3">Form</DocType>
    <Target_x0020_Audiences xmlns="e2e5e284-a580-4683-85df-8ce7bece8067" xsi:nil="true"/>
    <LocalAccreditation xmlns="http://schemas.microsoft.com/sharepoint/v3">
      <Value>Germany</Value>
    </LocalAccreditation>
    <TPSEffectiveDate xmlns="http://schemas.microsoft.com/sharepoint/v3">2012-08-21T22:00:00+00:00</TPSEffectiveDate>
    <Organization xmlns="http://schemas.microsoft.com/sharepoint/v3">Jiangsu TÜV Product Service Ltd.</Organization>
    <QDoc_Language xmlns="http://schemas.microsoft.com/sharepoint/v3">
      <Value>Chinese</Value>
      <Value>English</Value>
    </QDoc_Language>
    <QDoc_URL xmlns="http://schemas.microsoft.com/sharepoint/v3">
      <Url xsi:nil="true"/>
      <Description xsi:nil="true"/>
    </QDoc_URL>
    <qdoc_originallink xmlns="http://schemas.microsoft.com/sharepoint/v3">
      <Url xsi:nil="true"/>
      <Description xsi:nil="true"/>
    </qdoc_originallink>
    <DocumentID xmlns="http://schemas.microsoft.com/sharepoint/v3">TQC_GCN_F_50.02</DocumentID>
    <Element xmlns="http://schemas.microsoft.com/sharepoint/v3">5</Element>
    <SupportUnit xmlns="http://schemas.microsoft.com/sharepoint/v3">ITC-International Services, Technology, Certification</SupportUnit>
    <Link xmlns="http://schemas.microsoft.com/sharepoint/v3" xsi:nil="true"/>
    <Auditing xmlns="http://schemas.microsoft.com/sharepoint/v3">all</Auditing>
    <qdoc_x0020_viewgroup xmlns="http://schemas.microsoft.com/sharepoint/v3" xsi:nil="true"/>
    <References xmlns="a4d111d7-d939-4dcf-9179-1b666cc7f70f" xsi:nil="true"/>
    <Upload_x0020_Date xmlns="e2e5e284-a580-4683-85df-8ce7bece8067" xsi:nil="true"/>
    <Open xmlns="e2e5e284-a580-4683-85df-8ce7bece8067" xsi:nil="true"/>
    <Acceptance_x0020_GBR xmlns="e2e5e284-a580-4683-85df-8ce7bece8067" xsi:nil="true"/>
    <Accepted xmlns="e2e5e284-a580-4683-85df-8ce7bece8067" xsi:nil="true"/>
    <Comment xmlns="e2e5e284-a580-4683-85df-8ce7bece806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7CC2A1-3E6C-43C2-BD14-7D7ECF7FD8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2e5e284-a580-4683-85df-8ce7bece8067"/>
    <ds:schemaRef ds:uri="a4d111d7-d939-4dcf-9179-1b666cc7f70f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EC95C28A-8DBB-48EC-B13B-088A30036C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C6BFB5-9852-4483-8A66-3E4FD0480947}">
  <ds:schemaRefs>
    <ds:schemaRef ds:uri="http://schemas.microsoft.com/office/2006/metadata/properties"/>
    <ds:schemaRef ds:uri="http://schemas.microsoft.com/sharepoint/v3"/>
    <ds:schemaRef ds:uri="e2e5e284-a580-4683-85df-8ce7bece8067"/>
    <ds:schemaRef ds:uri="a4d111d7-d939-4dcf-9179-1b666cc7f70f"/>
  </ds:schemaRefs>
</ds:datastoreItem>
</file>

<file path=customXml/itemProps4.xml><?xml version="1.0" encoding="utf-8"?>
<ds:datastoreItem xmlns:ds="http://schemas.openxmlformats.org/officeDocument/2006/customXml" ds:itemID="{4790FA9A-1E1E-4C84-B27E-7C1CBA6D29B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48094c8-480e-400b-91c4-c984b7e20814}" enabled="1" method="Standard" siteId="{a1109567-0815-4e1f-88af-e23555482aa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Audit M&amp;S ver 3.dot</Template>
  <TotalTime>12</TotalTime>
  <Pages>4</Pages>
  <Words>1052</Words>
  <Characters>6003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Audit Application Form</vt:lpstr>
    </vt:vector>
  </TitlesOfParts>
  <Company>ITS Leicester</Company>
  <LinksUpToDate>false</LinksUpToDate>
  <CharactersWithSpaces>7041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Audit application form (EN_CN)</dc:title>
  <dc:creator>IT ADMINISTRATOR</dc:creator>
  <cp:lastModifiedBy>Miao, Gary</cp:lastModifiedBy>
  <cp:revision>10</cp:revision>
  <cp:lastPrinted>2011-04-25T08:42:00Z</cp:lastPrinted>
  <dcterms:created xsi:type="dcterms:W3CDTF">2023-06-07T06:04:00Z</dcterms:created>
  <dcterms:modified xsi:type="dcterms:W3CDTF">2023-06-08T01:42:00Z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0x010100456D96FF27B04514A83A57FED8EE11AF00DC3DFE76AACF3D479C0002C8C309567A</vt:lpwstr>
  </property>
  <property fmtid="{D5CDD505-2E9C-101B-9397-08002B2CF9AE}" pid="3" name="rox_Department">
    <vt:lpwstr/>
  </property>
  <property fmtid="{D5CDD505-2E9C-101B-9397-08002B2CF9AE}" pid="4" name="rox_Description">
    <vt:lpwstr/>
  </property>
  <property fmtid="{D5CDD505-2E9C-101B-9397-08002B2CF9AE}" pid="5" name="rox_Division">
    <vt:lpwstr>Product Service</vt:lpwstr>
  </property>
  <property fmtid="{D5CDD505-2E9C-101B-9397-08002B2CF9AE}" pid="6" name="rox_DIVMS">
    <vt:lpwstr/>
  </property>
  <property fmtid="{D5CDD505-2E9C-101B-9397-08002B2CF9AE}" pid="7" name="rox_DIVPS">
    <vt:lpwstr/>
  </property>
  <property fmtid="{D5CDD505-2E9C-101B-9397-08002B2CF9AE}" pid="8" name="rox_DIVRI">
    <vt:lpwstr/>
  </property>
  <property fmtid="{D5CDD505-2E9C-101B-9397-08002B2CF9AE}" pid="9" name="rox_DocPath">
    <vt:lpwstr>Documents/Region North Asia/Greater China/06 GCN PS - Product Service/TQC/Audit/03 Forms/</vt:lpwstr>
  </property>
  <property fmtid="{D5CDD505-2E9C-101B-9397-08002B2CF9AE}" pid="10" name="rox_DocType">
    <vt:lpwstr>Form</vt:lpwstr>
  </property>
  <property fmtid="{D5CDD505-2E9C-101B-9397-08002B2CF9AE}" pid="11" name="rox_FileName">
    <vt:lpwstr>Audit Application Form(EN_CN).docx</vt:lpwstr>
  </property>
  <property fmtid="{D5CDD505-2E9C-101B-9397-08002B2CF9AE}" pid="12" name="rox_GueltigAb">
    <vt:lpwstr>07 Jun 2023</vt:lpwstr>
  </property>
  <property fmtid="{D5CDD505-2E9C-101B-9397-08002B2CF9AE}" pid="13" name="rox_ID">
    <vt:lpwstr>128452</vt:lpwstr>
  </property>
  <property fmtid="{D5CDD505-2E9C-101B-9397-08002B2CF9AE}" pid="14" name="rox_ImplementationInstructions">
    <vt:lpwstr/>
  </property>
  <property fmtid="{D5CDD505-2E9C-101B-9397-08002B2CF9AE}" pid="15" name="rox_ISO170212015">
    <vt:lpwstr/>
  </property>
  <property fmtid="{D5CDD505-2E9C-101B-9397-08002B2CF9AE}" pid="16" name="rox_ISO170252005">
    <vt:lpwstr/>
  </property>
  <property fmtid="{D5CDD505-2E9C-101B-9397-08002B2CF9AE}" pid="17" name="rox_Language">
    <vt:lpwstr>Chinese, English</vt:lpwstr>
  </property>
  <property fmtid="{D5CDD505-2E9C-101B-9397-08002B2CF9AE}" pid="18" name="rox_Location">
    <vt:lpwstr>All locations</vt:lpwstr>
  </property>
  <property fmtid="{D5CDD505-2E9C-101B-9397-08002B2CF9AE}" pid="19" name="rox_Meta">
    <vt:lpwstr>33</vt:lpwstr>
  </property>
  <property fmtid="{D5CDD505-2E9C-101B-9397-08002B2CF9AE}" pid="20" name="rox_Meta0">
    <vt:lpwstr>&lt;fields&gt;&lt;Field id="rox_Size" caption="File size" orderid="31" /&gt;&lt;Field id="rox_ID" caption="ID" orderid="56" /&gt;&lt;Field id="rox_T</vt:lpwstr>
  </property>
  <property fmtid="{D5CDD505-2E9C-101B-9397-08002B2CF9AE}" pid="21" name="rox_Meta1">
    <vt:lpwstr>itle" caption="Title" orderid="1" /&gt;&lt;Field id="rox_Status" caption="Status" orderid="4" /&gt;&lt;Field id="rox_Revision" caption="Rev</vt:lpwstr>
  </property>
  <property fmtid="{D5CDD505-2E9C-101B-9397-08002B2CF9AE}" pid="22" name="rox_Meta10">
    <vt:lpwstr>rderid="13" /&gt;&lt;Field id="rox_REGEU" caption="Region Western Europe – Views" orderid="14" /&gt;&lt;Field id="rox_ISO170252005" caption</vt:lpwstr>
  </property>
  <property fmtid="{D5CDD505-2E9C-101B-9397-08002B2CF9AE}" pid="23" name="rox_Meta11">
    <vt:lpwstr>="ISO/IEC 17025:2005" orderid="15" /&gt;&lt;Field id="rox_ISO170212015" caption="ISO/IEC 17021:2015" orderid="16" /&gt;&lt;Field id="rox_La</vt:lpwstr>
  </property>
  <property fmtid="{D5CDD505-2E9C-101B-9397-08002B2CF9AE}" pid="24" name="rox_Meta12">
    <vt:lpwstr>nguage" caption="Language" orderid="17" /&gt;&lt;Field id="rox_RegionTree" caption="Region" orderid="18" /&gt;&lt;Field id="rox_Location" c</vt:lpwstr>
  </property>
  <property fmtid="{D5CDD505-2E9C-101B-9397-08002B2CF9AE}" pid="25" name="rox_Meta13">
    <vt:lpwstr>aption="Location" orderid="20" /&gt;&lt;Field id="rox_Division" caption="Division" orderid="21" /&gt;&lt;Field id="rox_UnitT" caption="Unit</vt:lpwstr>
  </property>
  <property fmtid="{D5CDD505-2E9C-101B-9397-08002B2CF9AE}" pid="26" name="rox_Meta14">
    <vt:lpwstr>" orderid="23" /&gt;&lt;Field id="rox_Department" caption="Department" orderid="24" /&gt;&lt;Field id="rox_ZS" caption="Certification Schem</vt:lpwstr>
  </property>
  <property fmtid="{D5CDD505-2E9C-101B-9397-08002B2CF9AE}" pid="27" name="rox_Meta15">
    <vt:lpwstr>e" orderid="25" /&gt;&lt;Field id="rox_Wiedervorlage" caption="Resubmission" orderid="26" /&gt;&lt;Field id="rox_stampSelect" caption="Stam</vt:lpwstr>
  </property>
  <property fmtid="{D5CDD505-2E9C-101B-9397-08002B2CF9AE}" pid="28" name="rox_Meta16">
    <vt:lpwstr>p" orderid="28" /&gt;&lt;Field id="rox_step_bearbeitung_d" caption="Editing completed at" orderid="37" /&gt;&lt;Field id="rox_step_bearbeit</vt:lpwstr>
  </property>
  <property fmtid="{D5CDD505-2E9C-101B-9397-08002B2CF9AE}" pid="29" name="rox_Meta17">
    <vt:lpwstr>ung_u" caption="Editing completed by" orderid="38" /&gt;&lt;Field id="rox_step_bearbeiter" caption="Editors (all)" type="roleconcat</vt:lpwstr>
  </property>
  <property fmtid="{D5CDD505-2E9C-101B-9397-08002B2CF9AE}" pid="30" name="rox_Meta18">
    <vt:lpwstr>" orderid="39"&gt;Mak, Jason - 07 Jun 2023 9:10:54 AM&lt;/Field&gt;&lt;Field id="rox_step_pruefung_d" caption="Revision of content complete</vt:lpwstr>
  </property>
  <property fmtid="{D5CDD505-2E9C-101B-9397-08002B2CF9AE}" pid="31" name="rox_Meta19">
    <vt:lpwstr>d at" orderid="40" /&gt;&lt;Field id="rox_step_pruefung_u" caption="Revision of content completed by" orderid="41" /&gt;&lt;Field id="rox_s</vt:lpwstr>
  </property>
  <property fmtid="{D5CDD505-2E9C-101B-9397-08002B2CF9AE}" pid="32" name="rox_Meta2">
    <vt:lpwstr>ision" orderid="5" /&gt;&lt;Field id="rox_Description" caption="Description" orderid="6" /&gt;&lt;Field id="rox_DocType" caption="Documen</vt:lpwstr>
  </property>
  <property fmtid="{D5CDD505-2E9C-101B-9397-08002B2CF9AE}" pid="33" name="rox_Meta20">
    <vt:lpwstr>tep_pruefer" caption="Content reviewer (all)" type="roleconcat" orderid="42"&gt;-&lt;/Field&gt;&lt;Field id="rox_step_pruefungqm_d" caption</vt:lpwstr>
  </property>
  <property fmtid="{D5CDD505-2E9C-101B-9397-08002B2CF9AE}" pid="34" name="rox_Meta21">
    <vt:lpwstr>="QM Review completed at" orderid="43" /&gt;&lt;Field id="rox_step_pruefungqm_u" caption="QM Review completed by" orderid="44" /&gt;&lt;Fie</vt:lpwstr>
  </property>
  <property fmtid="{D5CDD505-2E9C-101B-9397-08002B2CF9AE}" pid="35" name="rox_Meta22">
    <vt:lpwstr>ld id="rox_step_prueferqm" caption="QM Review (all)" type="roleconcat" orderid="45"&gt;-&lt;/Field&gt;&lt;Field id="rox_step_freigabe_d" ca</vt:lpwstr>
  </property>
  <property fmtid="{D5CDD505-2E9C-101B-9397-08002B2CF9AE}" pid="36" name="rox_Meta23">
    <vt:lpwstr>ption="Review completed at" orderid="46" /&gt;&lt;Field id="rox_step_freigabe_u" caption="Review completed by" orderid="47" /&gt;&lt;Fiel</vt:lpwstr>
  </property>
  <property fmtid="{D5CDD505-2E9C-101B-9397-08002B2CF9AE}" pid="37" name="rox_Meta24">
    <vt:lpwstr>d id="rox_step_freigeber" caption="Releaser (all)" type="roleconcat" orderid="48"&gt;Mak, Jason - 07 Jun 2023 9:11:14 AM&lt;/Field&gt;&lt;F</vt:lpwstr>
  </property>
  <property fmtid="{D5CDD505-2E9C-101B-9397-08002B2CF9AE}" pid="38" name="rox_Meta25">
    <vt:lpwstr>ield id="rox_step_publikation_d" caption="Publication completed at" orderid="49" /&gt;&lt;Field id="rox_step_publikation_u" caption="</vt:lpwstr>
  </property>
  <property fmtid="{D5CDD505-2E9C-101B-9397-08002B2CF9AE}" pid="39" name="rox_Meta26">
    <vt:lpwstr>Publication completed by" orderid="50" /&gt;&lt;Field id="rox_step_publizierer" caption="Publisher (all)" type="roleconcat" orderid="</vt:lpwstr>
  </property>
  <property fmtid="{D5CDD505-2E9C-101B-9397-08002B2CF9AE}" pid="40" name="rox_Meta27">
    <vt:lpwstr>51"&gt;-&lt;/Field&gt;&lt;Field id="rox_GueltigAb" caption="Effective date" orderid="52" /&gt;&lt;Field id="rox_ReferencesTo" caption="Reference</vt:lpwstr>
  </property>
  <property fmtid="{D5CDD505-2E9C-101B-9397-08002B2CF9AE}" pid="41" name="rox_Meta28">
    <vt:lpwstr>s to" type="RefTo" url="https://roxtra.tuev-sued.com/Roxtra" colcount="2" orderid="59" /&gt;&lt;GlobalFieldHandler url="https://roxtr</vt:lpwstr>
  </property>
  <property fmtid="{D5CDD505-2E9C-101B-9397-08002B2CF9AE}" pid="42" name="rox_Meta29">
    <vt:lpwstr>a.tuev-sued.com/Roxtra/doc/DownloadGlobalFieldHandler.ashx?token=eyJhbGciOiJIUzI1NiIsImtpZCI6IjNlMjk3MDA2LTMwMmUtNGI4Ni05MTUxLT</vt:lpwstr>
  </property>
  <property fmtid="{D5CDD505-2E9C-101B-9397-08002B2CF9AE}" pid="43" name="rox_Meta3">
    <vt:lpwstr>t type" orderid="30" /&gt;&lt;Field id="rox_UpdatedBy" caption="Changed by" orderid="35" /&gt;&lt;Field id="rox_UpdatedAt" caption="Change</vt:lpwstr>
  </property>
  <property fmtid="{D5CDD505-2E9C-101B-9397-08002B2CF9AE}" pid="44" name="rox_Meta30">
    <vt:lpwstr>c3YWYzOWRhYjg0MyIsInR5cCI6IkpXVCJ9.eyJVc2VySUQiOiItMSIsInJlcXVlc3RlZEJ5Q2xpZW50SUQiOiIzZTI5NzAwNi0zMDJlLTRiODYtOTE1MS03N2FmMzlk</vt:lpwstr>
  </property>
  <property fmtid="{D5CDD505-2E9C-101B-9397-08002B2CF9AE}" pid="45" name="rox_Meta31">
    <vt:lpwstr>YWI4NDMiLCJuYmYiOjE2ODYxMjE4ODMsImV4cCI6MTY4NjEyNTQ4MywiaWF0IjoxNjg2MTIxODgzLCJpc3MiOiJyb1h0cmEifQ.cBH2gf1kFCT0B3lcrn285geql9UT</vt:lpwstr>
  </property>
  <property fmtid="{D5CDD505-2E9C-101B-9397-08002B2CF9AE}" pid="46" name="rox_Meta32">
    <vt:lpwstr>T5rEXc8-L-DSGyQ" /&gt;&lt;/fields&gt;</vt:lpwstr>
  </property>
  <property fmtid="{D5CDD505-2E9C-101B-9397-08002B2CF9AE}" pid="47" name="rox_Meta4">
    <vt:lpwstr>d on" orderid="34" /&gt;&lt;Field id="rox_DocPath" caption="Path" orderid="57" /&gt;&lt;Field id="rox_ParentDocTitle" caption="Folder" orde</vt:lpwstr>
  </property>
  <property fmtid="{D5CDD505-2E9C-101B-9397-08002B2CF9AE}" pid="48" name="rox_Meta5">
    <vt:lpwstr>rid="58" /&gt;&lt;Field id="rox_FileName" caption="File name" orderid="3" /&gt;&lt;Field id="rox_string" caption="Document number" orderid=</vt:lpwstr>
  </property>
  <property fmtid="{D5CDD505-2E9C-101B-9397-08002B2CF9AE}" pid="49" name="rox_Meta6">
    <vt:lpwstr>"2" /&gt;&lt;Field id="rox_ImplementationInstructions" caption="Implementation Instructions" orderid="7" /&gt;&lt;Field id="rox_DIVMS" capt</vt:lpwstr>
  </property>
  <property fmtid="{D5CDD505-2E9C-101B-9397-08002B2CF9AE}" pid="50" name="rox_Meta7">
    <vt:lpwstr>ion="Division MS - Views" orderid="8" /&gt;&lt;Field id="rox_DIVPS" caption="Division PS - Views" orderid="9" /&gt;&lt;Field id="rox_DIVRI</vt:lpwstr>
  </property>
  <property fmtid="{D5CDD505-2E9C-101B-9397-08002B2CF9AE}" pid="51" name="rox_Meta8">
    <vt:lpwstr>" caption="Division RI – Views" orderid="10" /&gt;&lt;Field id="rox_REGGER" caption="Region Germany – Views" orderid="11" /&gt;&lt;Field id</vt:lpwstr>
  </property>
  <property fmtid="{D5CDD505-2E9C-101B-9397-08002B2CF9AE}" pid="52" name="rox_Meta9">
    <vt:lpwstr>="rox_REGGCN" caption="Region North Asia - Views" orderid="12" /&gt;&lt;Field id="rox_REGNA" caption="Region North America - Views" o</vt:lpwstr>
  </property>
  <property fmtid="{D5CDD505-2E9C-101B-9397-08002B2CF9AE}" pid="53" name="rox_ParentDocTitle">
    <vt:lpwstr>03 Forms</vt:lpwstr>
  </property>
  <property fmtid="{D5CDD505-2E9C-101B-9397-08002B2CF9AE}" pid="54" name="rox_ReferencesTo">
    <vt:lpwstr>...</vt:lpwstr>
  </property>
  <property fmtid="{D5CDD505-2E9C-101B-9397-08002B2CF9AE}" pid="55" name="rox_REGEU">
    <vt:lpwstr/>
  </property>
  <property fmtid="{D5CDD505-2E9C-101B-9397-08002B2CF9AE}" pid="56" name="rox_REGGCN">
    <vt:lpwstr/>
  </property>
  <property fmtid="{D5CDD505-2E9C-101B-9397-08002B2CF9AE}" pid="57" name="rox_REGGER">
    <vt:lpwstr/>
  </property>
  <property fmtid="{D5CDD505-2E9C-101B-9397-08002B2CF9AE}" pid="58" name="rox_RegionTree">
    <vt:lpwstr>South Region, Central Region, North Region</vt:lpwstr>
  </property>
  <property fmtid="{D5CDD505-2E9C-101B-9397-08002B2CF9AE}" pid="59" name="rox_REGNA">
    <vt:lpwstr/>
  </property>
  <property fmtid="{D5CDD505-2E9C-101B-9397-08002B2CF9AE}" pid="60" name="rox_Revision">
    <vt:lpwstr>4</vt:lpwstr>
  </property>
  <property fmtid="{D5CDD505-2E9C-101B-9397-08002B2CF9AE}" pid="61" name="rox_Size">
    <vt:lpwstr>142646</vt:lpwstr>
  </property>
  <property fmtid="{D5CDD505-2E9C-101B-9397-08002B2CF9AE}" pid="62" name="rox_stampSelect">
    <vt:lpwstr/>
  </property>
  <property fmtid="{D5CDD505-2E9C-101B-9397-08002B2CF9AE}" pid="63" name="rox_Status">
    <vt:lpwstr>released</vt:lpwstr>
  </property>
  <property fmtid="{D5CDD505-2E9C-101B-9397-08002B2CF9AE}" pid="64" name="rox_step_bearbeiter">
    <vt:lpwstr>Mak, Jason...</vt:lpwstr>
  </property>
  <property fmtid="{D5CDD505-2E9C-101B-9397-08002B2CF9AE}" pid="65" name="rox_step_bearbeitung_d">
    <vt:lpwstr>07 Jun 2023</vt:lpwstr>
  </property>
  <property fmtid="{D5CDD505-2E9C-101B-9397-08002B2CF9AE}" pid="66" name="rox_step_bearbeitung_u">
    <vt:lpwstr>Mak, Jason</vt:lpwstr>
  </property>
  <property fmtid="{D5CDD505-2E9C-101B-9397-08002B2CF9AE}" pid="67" name="rox_step_freigabe_d">
    <vt:lpwstr>07 Jun 2023</vt:lpwstr>
  </property>
  <property fmtid="{D5CDD505-2E9C-101B-9397-08002B2CF9AE}" pid="68" name="rox_step_freigabe_u">
    <vt:lpwstr>Mak, Jason</vt:lpwstr>
  </property>
  <property fmtid="{D5CDD505-2E9C-101B-9397-08002B2CF9AE}" pid="69" name="rox_step_freigeber">
    <vt:lpwstr>Mak, Jason...</vt:lpwstr>
  </property>
  <property fmtid="{D5CDD505-2E9C-101B-9397-08002B2CF9AE}" pid="70" name="rox_step_pruefer">
    <vt:lpwstr>-</vt:lpwstr>
  </property>
  <property fmtid="{D5CDD505-2E9C-101B-9397-08002B2CF9AE}" pid="71" name="rox_step_prueferqm">
    <vt:lpwstr>-</vt:lpwstr>
  </property>
  <property fmtid="{D5CDD505-2E9C-101B-9397-08002B2CF9AE}" pid="72" name="rox_step_pruefungqm_d">
    <vt:lpwstr/>
  </property>
  <property fmtid="{D5CDD505-2E9C-101B-9397-08002B2CF9AE}" pid="73" name="rox_step_pruefungqm_u">
    <vt:lpwstr/>
  </property>
  <property fmtid="{D5CDD505-2E9C-101B-9397-08002B2CF9AE}" pid="74" name="rox_step_pruefung_d">
    <vt:lpwstr/>
  </property>
  <property fmtid="{D5CDD505-2E9C-101B-9397-08002B2CF9AE}" pid="75" name="rox_step_pruefung_u">
    <vt:lpwstr/>
  </property>
  <property fmtid="{D5CDD505-2E9C-101B-9397-08002B2CF9AE}" pid="76" name="rox_step_publikation_d">
    <vt:lpwstr/>
  </property>
  <property fmtid="{D5CDD505-2E9C-101B-9397-08002B2CF9AE}" pid="77" name="rox_step_publikation_u">
    <vt:lpwstr/>
  </property>
  <property fmtid="{D5CDD505-2E9C-101B-9397-08002B2CF9AE}" pid="78" name="rox_step_publizierer">
    <vt:lpwstr>-</vt:lpwstr>
  </property>
  <property fmtid="{D5CDD505-2E9C-101B-9397-08002B2CF9AE}" pid="79" name="rox_string">
    <vt:lpwstr/>
  </property>
  <property fmtid="{D5CDD505-2E9C-101B-9397-08002B2CF9AE}" pid="80" name="rox_Title">
    <vt:lpwstr>Audit application form (EN_CN)</vt:lpwstr>
  </property>
  <property fmtid="{D5CDD505-2E9C-101B-9397-08002B2CF9AE}" pid="81" name="rox_UnitT">
    <vt:lpwstr>Auditing (CSR)</vt:lpwstr>
  </property>
  <property fmtid="{D5CDD505-2E9C-101B-9397-08002B2CF9AE}" pid="82" name="rox_UpdatedAt">
    <vt:lpwstr>07 Jun 2023</vt:lpwstr>
  </property>
  <property fmtid="{D5CDD505-2E9C-101B-9397-08002B2CF9AE}" pid="83" name="rox_UpdatedBy">
    <vt:lpwstr>Mak, Jason</vt:lpwstr>
  </property>
  <property fmtid="{D5CDD505-2E9C-101B-9397-08002B2CF9AE}" pid="84" name="rox_Wiedervorlage">
    <vt:lpwstr>07 Jun 2025</vt:lpwstr>
  </property>
  <property fmtid="{D5CDD505-2E9C-101B-9397-08002B2CF9AE}" pid="85" name="rox_ZS">
    <vt:lpwstr/>
  </property>
  <property fmtid="{D5CDD505-2E9C-101B-9397-08002B2CF9AE}" pid="86" name="SecurityGroup">
    <vt:lpwstr>Public</vt:lpwstr>
  </property>
</Properties>
</file>